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889EE" w14:textId="77777777" w:rsidR="00C6790F" w:rsidRDefault="00C6790F" w:rsidP="00557C6C">
      <w:pPr>
        <w:pStyle w:val="Abstractheading"/>
      </w:pPr>
    </w:p>
    <w:p w14:paraId="24905238" w14:textId="3BAB111C" w:rsidR="00705862" w:rsidRPr="0027537A" w:rsidRDefault="005B0C5B" w:rsidP="00D81293">
      <w:pPr>
        <w:pStyle w:val="PaperTitle"/>
        <w:rPr>
          <w:lang w:val="en-AU"/>
        </w:rPr>
      </w:pPr>
      <w:r>
        <w:rPr>
          <w:lang w:val="en-AU"/>
        </w:rPr>
        <w:t>Abridged papers</w:t>
      </w:r>
      <w:r w:rsidR="0027537A">
        <w:rPr>
          <w:lang w:val="en-AU"/>
        </w:rPr>
        <w:t>:</w:t>
      </w:r>
      <w:r w:rsidR="00705862">
        <w:t xml:space="preserve"> Instructions to authors</w:t>
      </w:r>
      <w:r w:rsidR="00881AA6">
        <w:t xml:space="preserve"> </w:t>
      </w:r>
    </w:p>
    <w:p w14:paraId="4FAEF141" w14:textId="77777777" w:rsidR="00D81293" w:rsidRPr="00D81293" w:rsidRDefault="00D81293" w:rsidP="00D81293">
      <w:pPr>
        <w:pStyle w:val="AuthorName"/>
      </w:pPr>
    </w:p>
    <w:p w14:paraId="056A2C53" w14:textId="77777777" w:rsidR="00705862" w:rsidRPr="005374AC" w:rsidRDefault="00705862" w:rsidP="00705862">
      <w:pPr>
        <w:pStyle w:val="AuthorName"/>
        <w:spacing w:after="120"/>
        <w:rPr>
          <w:vertAlign w:val="superscript"/>
        </w:rPr>
      </w:pPr>
      <w:r>
        <w:t>Primary Author</w:t>
      </w:r>
      <w:r>
        <w:rPr>
          <w:vertAlign w:val="superscript"/>
        </w:rPr>
        <w:t>1</w:t>
      </w:r>
      <w:r>
        <w:t>, Secondary Author</w:t>
      </w:r>
      <w:r>
        <w:rPr>
          <w:vertAlign w:val="superscript"/>
        </w:rPr>
        <w:t>2</w:t>
      </w:r>
    </w:p>
    <w:p w14:paraId="55331A3B" w14:textId="77777777" w:rsidR="00705862" w:rsidRPr="005374AC" w:rsidRDefault="00705862" w:rsidP="00705862">
      <w:pPr>
        <w:pStyle w:val="AuthorAddress"/>
        <w:spacing w:after="120"/>
      </w:pPr>
      <w:r>
        <w:rPr>
          <w:vertAlign w:val="superscript"/>
        </w:rPr>
        <w:t>1</w:t>
      </w:r>
      <w:r>
        <w:t>Primary author business address</w:t>
      </w:r>
    </w:p>
    <w:p w14:paraId="24823E79" w14:textId="77777777" w:rsidR="00705862" w:rsidRPr="005374AC" w:rsidRDefault="00705862" w:rsidP="00705862">
      <w:pPr>
        <w:pStyle w:val="AuthorAddress"/>
        <w:spacing w:after="120"/>
      </w:pPr>
      <w:r>
        <w:rPr>
          <w:vertAlign w:val="superscript"/>
        </w:rPr>
        <w:t>2</w:t>
      </w:r>
      <w:r>
        <w:t>Secondary author business address</w:t>
      </w:r>
    </w:p>
    <w:p w14:paraId="211F1326" w14:textId="411E0F41" w:rsidR="00D81293" w:rsidRDefault="00705862" w:rsidP="006A7307">
      <w:pPr>
        <w:pStyle w:val="AuthorAddress"/>
        <w:spacing w:after="120"/>
      </w:pPr>
      <w:r>
        <w:t>Email for correspondence</w:t>
      </w:r>
      <w:r w:rsidRPr="005374AC">
        <w:t xml:space="preserve">: </w:t>
      </w:r>
      <w:r w:rsidRPr="00BF2853">
        <w:t>author@organisation.</w:t>
      </w:r>
      <w:r>
        <w:t>xxx</w:t>
      </w:r>
    </w:p>
    <w:p w14:paraId="2452E3D9" w14:textId="59E8459F" w:rsidR="00F00241" w:rsidRPr="00850DB0" w:rsidRDefault="00F2676F" w:rsidP="00001AC3">
      <w:pPr>
        <w:pStyle w:val="SectionHeadingLevel1"/>
        <w:spacing w:before="240"/>
      </w:pPr>
      <w:r w:rsidRPr="00F2676F">
        <w:t>1</w:t>
      </w:r>
      <w:r w:rsidR="00A67925">
        <w:t>.</w:t>
      </w:r>
      <w:r w:rsidR="004D12A8">
        <w:rPr>
          <w:lang w:val="en-AU"/>
        </w:rPr>
        <w:t xml:space="preserve"> </w:t>
      </w:r>
      <w:r w:rsidR="00997BA4">
        <w:t>Introduction</w:t>
      </w:r>
    </w:p>
    <w:p w14:paraId="501ABDCF" w14:textId="0C6361BC" w:rsidR="00AF31EF" w:rsidRDefault="00AF31EF" w:rsidP="00AF31EF">
      <w:pPr>
        <w:jc w:val="both"/>
      </w:pPr>
      <w:r>
        <w:t xml:space="preserve">This document provides instructions </w:t>
      </w:r>
      <w:r w:rsidR="00290205">
        <w:t>to</w:t>
      </w:r>
      <w:r>
        <w:t xml:space="preserve"> authors </w:t>
      </w:r>
      <w:r w:rsidR="00290205">
        <w:t xml:space="preserve">for </w:t>
      </w:r>
      <w:r>
        <w:t xml:space="preserve">preparing their </w:t>
      </w:r>
      <w:r w:rsidR="005B0C5B">
        <w:t>abridged papers</w:t>
      </w:r>
      <w:r w:rsidRPr="007811FA">
        <w:t xml:space="preserve"> </w:t>
      </w:r>
      <w:r>
        <w:t>for the ATRF 202</w:t>
      </w:r>
      <w:r w:rsidR="004D093F">
        <w:t xml:space="preserve">2 </w:t>
      </w:r>
      <w:r>
        <w:t>conference. It is also a template designed to assist authors us</w:t>
      </w:r>
      <w:r w:rsidR="00604AA3">
        <w:t>ing</w:t>
      </w:r>
      <w:r>
        <w:t xml:space="preserve"> M</w:t>
      </w:r>
      <w:r w:rsidR="004D093F">
        <w:t>icrosoft</w:t>
      </w:r>
      <w:r>
        <w:t xml:space="preserve"> Word </w:t>
      </w:r>
      <w:r w:rsidR="00604AA3">
        <w:t xml:space="preserve">(MS Word) </w:t>
      </w:r>
      <w:r>
        <w:t xml:space="preserve">to prepare their </w:t>
      </w:r>
      <w:r w:rsidR="005B0C5B">
        <w:t>abridged papers</w:t>
      </w:r>
      <w:r>
        <w:t xml:space="preserve"> in </w:t>
      </w:r>
      <w:r w:rsidR="00604AA3">
        <w:t>compliance</w:t>
      </w:r>
      <w:r>
        <w:t xml:space="preserve"> with </w:t>
      </w:r>
      <w:r w:rsidR="0064129D">
        <w:t xml:space="preserve">the conference </w:t>
      </w:r>
      <w:r>
        <w:t>formatting</w:t>
      </w:r>
      <w:r w:rsidR="0064129D">
        <w:t xml:space="preserve"> requirements</w:t>
      </w:r>
      <w:r>
        <w:t xml:space="preserve">. </w:t>
      </w:r>
      <w:r w:rsidRPr="007811FA">
        <w:t xml:space="preserve">If </w:t>
      </w:r>
      <w:r>
        <w:t xml:space="preserve">you have </w:t>
      </w:r>
      <w:r w:rsidR="00653189">
        <w:t>further</w:t>
      </w:r>
      <w:r>
        <w:t xml:space="preserve"> questions on the submission and review process, </w:t>
      </w:r>
      <w:r w:rsidRPr="00E52BB0">
        <w:rPr>
          <w:noProof/>
        </w:rPr>
        <w:t>please</w:t>
      </w:r>
      <w:r>
        <w:t xml:space="preserve"> contact the conference secretariat by emailing</w:t>
      </w:r>
      <w:r>
        <w:rPr>
          <w:rFonts w:hint="eastAsia"/>
          <w:lang w:eastAsia="zh-TW"/>
        </w:rPr>
        <w:t xml:space="preserve"> </w:t>
      </w:r>
      <w:hyperlink r:id="rId8" w:history="1">
        <w:r w:rsidR="0064129D" w:rsidRPr="00976DC8">
          <w:rPr>
            <w:rStyle w:val="Hyperlink"/>
            <w:rFonts w:ascii="Calibri" w:hAnsi="Calibri" w:cs="Calibri"/>
            <w:lang w:eastAsia="en-GB"/>
          </w:rPr>
          <w:t>atrfsc@gmail.com</w:t>
        </w:r>
      </w:hyperlink>
      <w:r>
        <w:rPr>
          <w:lang w:val="en"/>
        </w:rPr>
        <w:t xml:space="preserve"> </w:t>
      </w:r>
      <w:r>
        <w:t xml:space="preserve">    </w:t>
      </w:r>
    </w:p>
    <w:p w14:paraId="11291756" w14:textId="77777777" w:rsidR="00B81439" w:rsidRPr="00DD4F24" w:rsidRDefault="00B81439" w:rsidP="00AF31EF">
      <w:pPr>
        <w:jc w:val="both"/>
        <w:rPr>
          <w:sz w:val="16"/>
          <w:szCs w:val="16"/>
        </w:rPr>
      </w:pPr>
    </w:p>
    <w:p w14:paraId="1AFBD227" w14:textId="7522DA41" w:rsidR="00C375E2" w:rsidRPr="00C12039" w:rsidRDefault="00C375E2" w:rsidP="003D1629">
      <w:pPr>
        <w:spacing w:after="120"/>
        <w:jc w:val="both"/>
        <w:rPr>
          <w:b/>
          <w:bCs/>
        </w:rPr>
      </w:pPr>
      <w:r w:rsidRPr="00C12039">
        <w:rPr>
          <w:b/>
          <w:bCs/>
        </w:rPr>
        <w:t xml:space="preserve">Please read this document thoroughly before attempting to submit </w:t>
      </w:r>
      <w:r w:rsidRPr="00C12039">
        <w:rPr>
          <w:b/>
          <w:bCs/>
          <w:noProof/>
        </w:rPr>
        <w:t>your</w:t>
      </w:r>
      <w:r w:rsidRPr="00C12039">
        <w:rPr>
          <w:b/>
          <w:bCs/>
        </w:rPr>
        <w:t xml:space="preserve"> </w:t>
      </w:r>
      <w:r w:rsidR="00670F7C">
        <w:rPr>
          <w:b/>
          <w:bCs/>
        </w:rPr>
        <w:t>abridged paper</w:t>
      </w:r>
      <w:r w:rsidR="006A7307" w:rsidRPr="00C12039">
        <w:rPr>
          <w:b/>
          <w:bCs/>
        </w:rPr>
        <w:t>.</w:t>
      </w:r>
      <w:r w:rsidR="00CB4713" w:rsidRPr="00C12039">
        <w:rPr>
          <w:b/>
          <w:bCs/>
        </w:rPr>
        <w:t xml:space="preserve"> </w:t>
      </w:r>
    </w:p>
    <w:p w14:paraId="49B9DF3C" w14:textId="61893BBA" w:rsidR="009F0A77" w:rsidRDefault="009F0A77" w:rsidP="00001AC3">
      <w:pPr>
        <w:pStyle w:val="SectionHeadingLevel1"/>
        <w:spacing w:before="240"/>
      </w:pPr>
      <w:r>
        <w:t xml:space="preserve">2. </w:t>
      </w:r>
      <w:r w:rsidR="00670F7C">
        <w:rPr>
          <w:lang w:val="en-AU"/>
        </w:rPr>
        <w:t>Abridged paper</w:t>
      </w:r>
      <w:r w:rsidR="00705862">
        <w:t xml:space="preserve"> length</w:t>
      </w:r>
    </w:p>
    <w:p w14:paraId="7AB5DC0E" w14:textId="0FB7B177" w:rsidR="009F0A77" w:rsidRDefault="009F0A77" w:rsidP="003D1629">
      <w:pPr>
        <w:jc w:val="both"/>
      </w:pPr>
      <w:r w:rsidRPr="00340531">
        <w:t xml:space="preserve">The </w:t>
      </w:r>
      <w:r w:rsidR="00670F7C">
        <w:t>abridged paper</w:t>
      </w:r>
      <w:r w:rsidR="002D749F">
        <w:t xml:space="preserve"> </w:t>
      </w:r>
      <w:r w:rsidR="003D1629">
        <w:t xml:space="preserve">should be </w:t>
      </w:r>
      <w:r w:rsidR="003C57C2">
        <w:t xml:space="preserve">maximum </w:t>
      </w:r>
      <w:r w:rsidR="006A7307" w:rsidRPr="007811FA">
        <w:t>5</w:t>
      </w:r>
      <w:r w:rsidR="00670F7C">
        <w:t xml:space="preserve">-6 </w:t>
      </w:r>
      <w:r w:rsidR="003D1629" w:rsidRPr="007811FA">
        <w:t>pages long</w:t>
      </w:r>
      <w:r w:rsidR="00C06D6A">
        <w:t>, including figures and tables and references</w:t>
      </w:r>
      <w:r>
        <w:t>.</w:t>
      </w:r>
      <w:r w:rsidR="00D713AB">
        <w:t xml:space="preserve"> </w:t>
      </w:r>
    </w:p>
    <w:p w14:paraId="2DC80E6E" w14:textId="29BE8F16" w:rsidR="009F0A77" w:rsidRDefault="009F0A77" w:rsidP="00C6790F">
      <w:pPr>
        <w:pStyle w:val="SectionHeadingLevel1"/>
        <w:spacing w:before="240"/>
      </w:pPr>
      <w:r>
        <w:t xml:space="preserve">3. </w:t>
      </w:r>
      <w:r w:rsidR="00705862">
        <w:t xml:space="preserve">File </w:t>
      </w:r>
      <w:r w:rsidR="00DE3C36">
        <w:rPr>
          <w:lang w:val="en-AU"/>
        </w:rPr>
        <w:t>f</w:t>
      </w:r>
      <w:proofErr w:type="spellStart"/>
      <w:r w:rsidR="00705862">
        <w:t>ormat</w:t>
      </w:r>
      <w:proofErr w:type="spellEnd"/>
    </w:p>
    <w:p w14:paraId="6EDE69D9" w14:textId="5FB64BAE" w:rsidR="00AF55F7" w:rsidRPr="006843CF" w:rsidRDefault="00313314" w:rsidP="009F0A77">
      <w:r>
        <w:t xml:space="preserve">All </w:t>
      </w:r>
      <w:r w:rsidR="002E7E82">
        <w:t>papers</w:t>
      </w:r>
      <w:r w:rsidR="00D713AB">
        <w:t xml:space="preserve"> </w:t>
      </w:r>
      <w:r>
        <w:t xml:space="preserve">must be submitted as </w:t>
      </w:r>
      <w:r w:rsidR="00AF2F3F">
        <w:t>.</w:t>
      </w:r>
      <w:r w:rsidR="00913882">
        <w:t>pdf</w:t>
      </w:r>
      <w:r>
        <w:t xml:space="preserve"> file</w:t>
      </w:r>
      <w:r w:rsidR="00AF2F3F">
        <w:t>s</w:t>
      </w:r>
      <w:r w:rsidR="009F0A77">
        <w:t>.</w:t>
      </w:r>
      <w:r w:rsidR="00BF2853">
        <w:t xml:space="preserve"> </w:t>
      </w:r>
    </w:p>
    <w:p w14:paraId="658FAC81" w14:textId="77777777" w:rsidR="00C60715" w:rsidRDefault="009F0A77" w:rsidP="00705862">
      <w:pPr>
        <w:pStyle w:val="SectionHeadingLevel1"/>
        <w:spacing w:before="240"/>
      </w:pPr>
      <w:r>
        <w:t>4</w:t>
      </w:r>
      <w:r w:rsidR="00997BA4">
        <w:t xml:space="preserve">. </w:t>
      </w:r>
      <w:r w:rsidR="00705862">
        <w:t>Style guidelines</w:t>
      </w:r>
    </w:p>
    <w:p w14:paraId="2210F707" w14:textId="4C00E7A3" w:rsidR="00A377FF" w:rsidRDefault="000129B4" w:rsidP="00A377FF">
      <w:pPr>
        <w:spacing w:after="120"/>
        <w:jc w:val="both"/>
      </w:pPr>
      <w:r>
        <w:t>This section provides the paper format specifications. Please note that although authors are not required to use MS Word, it is expected that they will follow the style</w:t>
      </w:r>
      <w:r w:rsidR="008D1CE9">
        <w:t>s</w:t>
      </w:r>
      <w:r>
        <w:t xml:space="preserve"> specified here as closely as possible.</w:t>
      </w:r>
      <w:r w:rsidR="00A377FF">
        <w:t xml:space="preserve"> Submissions should not require editing to correct formatting; papers which do not comply with these guidelines will be returned to the author for correction. </w:t>
      </w:r>
    </w:p>
    <w:p w14:paraId="7FE19E15" w14:textId="184A6472" w:rsidR="00A377FF" w:rsidRDefault="00A377FF" w:rsidP="00A377FF">
      <w:pPr>
        <w:spacing w:after="120"/>
        <w:jc w:val="both"/>
      </w:pPr>
      <w:r w:rsidRPr="00FA37A9">
        <w:rPr>
          <w:b/>
          <w:bCs/>
          <w:i/>
          <w:iCs/>
        </w:rPr>
        <w:t>Line numbers are to be shown on all lines in the original paper.</w:t>
      </w:r>
      <w:r>
        <w:t xml:space="preserve"> The</w:t>
      </w:r>
      <w:r w:rsidR="00D054CC">
        <w:t>se</w:t>
      </w:r>
      <w:r>
        <w:t xml:space="preserve"> must be removed in the final version of the paper which authors will submit after they respond to reviewer feedback.</w:t>
      </w:r>
    </w:p>
    <w:p w14:paraId="50638239" w14:textId="03F793F5" w:rsidR="00D42340" w:rsidRPr="0041099C" w:rsidRDefault="009F0A77" w:rsidP="00D81293">
      <w:pPr>
        <w:pStyle w:val="SectionHeadingLevel2"/>
        <w:rPr>
          <w:lang w:val="en-AU"/>
        </w:rPr>
      </w:pPr>
      <w:r>
        <w:t>4</w:t>
      </w:r>
      <w:r w:rsidR="00D42340">
        <w:t xml:space="preserve">.1. </w:t>
      </w:r>
      <w:r w:rsidR="00705862">
        <w:t>Basic text styles</w:t>
      </w:r>
      <w:r w:rsidR="0041099C">
        <w:rPr>
          <w:lang w:val="en-AU"/>
        </w:rPr>
        <w:t xml:space="preserve"> and content</w:t>
      </w:r>
    </w:p>
    <w:p w14:paraId="477D6DF7" w14:textId="77777777" w:rsidR="0051585C" w:rsidRDefault="0051585C" w:rsidP="0051585C">
      <w:pPr>
        <w:jc w:val="both"/>
      </w:pPr>
      <w:r>
        <w:rPr>
          <w:noProof/>
        </w:rPr>
        <w:t>The</w:t>
      </w:r>
      <w:r>
        <w:t xml:space="preserve"> pre-defined MS word text styles, which are modelled in this document, </w:t>
      </w:r>
      <w:r w:rsidRPr="00E52BB0">
        <w:rPr>
          <w:noProof/>
        </w:rPr>
        <w:t>are shown</w:t>
      </w:r>
      <w:r>
        <w:t xml:space="preserve"> in Table 1. Authors using software other than MS Word should use the specifications in Table 1 to assist them in correctly formatting their paper.</w:t>
      </w:r>
    </w:p>
    <w:p w14:paraId="0A9EC868" w14:textId="3CA4C175" w:rsidR="00116B08" w:rsidRPr="00DD4F24" w:rsidRDefault="00116B08" w:rsidP="003D1629">
      <w:pPr>
        <w:jc w:val="both"/>
        <w:rPr>
          <w:sz w:val="16"/>
          <w:szCs w:val="16"/>
        </w:rPr>
      </w:pPr>
    </w:p>
    <w:p w14:paraId="179E89D6" w14:textId="4F291DD5" w:rsidR="00116B08" w:rsidRDefault="00116B08" w:rsidP="003D1629">
      <w:pPr>
        <w:jc w:val="both"/>
      </w:pPr>
      <w:r w:rsidRPr="007811FA">
        <w:t xml:space="preserve">In terms of content, an </w:t>
      </w:r>
      <w:r w:rsidR="00670F7C">
        <w:t>abridged paper</w:t>
      </w:r>
      <w:r w:rsidRPr="007811FA">
        <w:t xml:space="preserve"> is not expected to have a detailed review of literature, nor full presentation of results and discussion. However</w:t>
      </w:r>
      <w:r w:rsidR="0041099C" w:rsidRPr="007811FA">
        <w:t>,</w:t>
      </w:r>
      <w:r w:rsidRPr="007811FA">
        <w:t xml:space="preserve"> it is expected to include a rationale for the study, justifying the methods of analysis, a brief </w:t>
      </w:r>
      <w:r w:rsidR="0041099C" w:rsidRPr="007811FA">
        <w:t>description of data (if applicable), and the main insights from analysis, with recommendations for theory and/or practice.</w:t>
      </w:r>
    </w:p>
    <w:p w14:paraId="51F2405E" w14:textId="77777777" w:rsidR="00114DA1" w:rsidRDefault="00114DA1" w:rsidP="003D1629">
      <w:pPr>
        <w:jc w:val="both"/>
      </w:pPr>
    </w:p>
    <w:p w14:paraId="0AC83D6E" w14:textId="77777777" w:rsidR="00114DA1" w:rsidRDefault="00114DA1" w:rsidP="003D1629">
      <w:pPr>
        <w:jc w:val="both"/>
      </w:pPr>
    </w:p>
    <w:p w14:paraId="6D818E74" w14:textId="77777777" w:rsidR="00114DA1" w:rsidRDefault="00114DA1" w:rsidP="003D1629">
      <w:pPr>
        <w:jc w:val="both"/>
      </w:pPr>
    </w:p>
    <w:p w14:paraId="243E0D41" w14:textId="77777777" w:rsidR="00BC25F7" w:rsidRPr="007811FA" w:rsidRDefault="00BC25F7" w:rsidP="003D1629">
      <w:pPr>
        <w:jc w:val="both"/>
      </w:pPr>
    </w:p>
    <w:p w14:paraId="315BB839" w14:textId="77777777" w:rsidR="00D81293" w:rsidRPr="007811FA" w:rsidRDefault="00D81293" w:rsidP="009F0A77"/>
    <w:p w14:paraId="26B7319C" w14:textId="263FAD89" w:rsidR="0039774B" w:rsidRPr="00116B08" w:rsidRDefault="0039774B" w:rsidP="00114DA1">
      <w:pPr>
        <w:pStyle w:val="Captionstyle"/>
        <w:spacing w:after="120"/>
        <w:rPr>
          <w:color w:val="000000" w:themeColor="text1"/>
        </w:rPr>
      </w:pPr>
      <w:r w:rsidRPr="00116B08">
        <w:rPr>
          <w:color w:val="000000" w:themeColor="text1"/>
        </w:rPr>
        <w:lastRenderedPageBreak/>
        <w:t xml:space="preserve">Table 1: Text styles for ATRF </w:t>
      </w:r>
      <w:r w:rsidR="00473193" w:rsidRPr="00116B08">
        <w:rPr>
          <w:color w:val="000000" w:themeColor="text1"/>
        </w:rPr>
        <w:t>20</w:t>
      </w:r>
      <w:r w:rsidR="003D1629" w:rsidRPr="00116B08">
        <w:rPr>
          <w:color w:val="000000" w:themeColor="text1"/>
        </w:rPr>
        <w:t>2</w:t>
      </w:r>
      <w:r w:rsidR="00BC25F7">
        <w:rPr>
          <w:color w:val="000000" w:themeColor="text1"/>
        </w:rPr>
        <w:t>2</w:t>
      </w:r>
      <w:r w:rsidRPr="00116B08">
        <w:rPr>
          <w:color w:val="000000" w:themeColor="text1"/>
        </w:rPr>
        <w:t xml:space="preserve"> </w:t>
      </w:r>
      <w:r w:rsidR="00BC25F7">
        <w:rPr>
          <w:color w:val="000000" w:themeColor="text1"/>
        </w:rPr>
        <w:t xml:space="preserve">conference </w:t>
      </w:r>
      <w:r w:rsidRPr="00116B08">
        <w:rPr>
          <w:color w:val="000000" w:themeColor="text1"/>
        </w:rPr>
        <w:t>papers</w:t>
      </w:r>
      <w:r w:rsidR="00116B08" w:rsidRPr="00116B08">
        <w:rPr>
          <w:color w:val="000000" w:themeColor="text1"/>
        </w:rPr>
        <w:t xml:space="preserve"> 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518"/>
        <w:gridCol w:w="4532"/>
      </w:tblGrid>
      <w:tr w:rsidR="00C375E2" w:rsidRPr="005C3F36" w14:paraId="54ED0CBB" w14:textId="77777777" w:rsidTr="005C3F36">
        <w:trPr>
          <w:trHeight w:val="370"/>
        </w:trPr>
        <w:tc>
          <w:tcPr>
            <w:tcW w:w="4621" w:type="dxa"/>
            <w:shd w:val="clear" w:color="auto" w:fill="000000"/>
            <w:vAlign w:val="center"/>
          </w:tcPr>
          <w:p w14:paraId="5CF6EB69" w14:textId="77777777" w:rsidR="00C375E2" w:rsidRPr="005C3F36" w:rsidRDefault="0039774B" w:rsidP="005C3F36">
            <w:pPr>
              <w:rPr>
                <w:b/>
                <w:bCs/>
                <w:color w:val="FFFFFF"/>
                <w:szCs w:val="22"/>
              </w:rPr>
            </w:pPr>
            <w:r w:rsidRPr="005C3F36">
              <w:rPr>
                <w:b/>
                <w:bCs/>
                <w:color w:val="FFFFFF"/>
                <w:szCs w:val="22"/>
              </w:rPr>
              <w:t>Style</w:t>
            </w:r>
          </w:p>
        </w:tc>
        <w:tc>
          <w:tcPr>
            <w:tcW w:w="4621" w:type="dxa"/>
            <w:shd w:val="clear" w:color="auto" w:fill="000000"/>
            <w:vAlign w:val="center"/>
          </w:tcPr>
          <w:p w14:paraId="07B20EC3" w14:textId="77777777" w:rsidR="00C375E2" w:rsidRPr="005C3F36" w:rsidRDefault="0039774B" w:rsidP="005C3F36">
            <w:pPr>
              <w:rPr>
                <w:b/>
                <w:bCs/>
                <w:color w:val="FFFFFF"/>
                <w:szCs w:val="22"/>
              </w:rPr>
            </w:pPr>
            <w:r w:rsidRPr="005C3F36">
              <w:rPr>
                <w:b/>
                <w:bCs/>
                <w:color w:val="FFFFFF"/>
                <w:szCs w:val="22"/>
              </w:rPr>
              <w:t>Specification</w:t>
            </w:r>
          </w:p>
        </w:tc>
      </w:tr>
      <w:tr w:rsidR="0039774B" w:rsidRPr="005C3F36" w14:paraId="27D01B5E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50E3D20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Paper title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BAA46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20 </w:t>
            </w:r>
            <w:r w:rsidR="0039774B" w:rsidRPr="00C712E0">
              <w:rPr>
                <w:noProof/>
                <w:sz w:val="20"/>
              </w:rPr>
              <w:t>point</w:t>
            </w:r>
            <w:r w:rsidR="0039774B" w:rsidRPr="005C3F36">
              <w:rPr>
                <w:sz w:val="20"/>
              </w:rPr>
              <w:t xml:space="preserve">, bold,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1D3367B4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75B6BA1D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Author name</w:t>
            </w:r>
          </w:p>
        </w:tc>
        <w:tc>
          <w:tcPr>
            <w:tcW w:w="4621" w:type="dxa"/>
            <w:vAlign w:val="center"/>
          </w:tcPr>
          <w:p w14:paraId="7E0EE9FC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12 </w:t>
            </w:r>
            <w:r w:rsidR="0039774B" w:rsidRPr="00C712E0">
              <w:rPr>
                <w:noProof/>
                <w:sz w:val="20"/>
              </w:rPr>
              <w:t>point</w:t>
            </w:r>
            <w:r w:rsidR="0039774B" w:rsidRPr="005C3F36">
              <w:rPr>
                <w:sz w:val="20"/>
              </w:rPr>
              <w:t xml:space="preserve">, normal,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285E4E67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81E214E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Author address</w:t>
            </w:r>
            <w:r w:rsidR="00D42340" w:rsidRPr="005C3F36">
              <w:rPr>
                <w:b/>
                <w:bCs/>
                <w:sz w:val="20"/>
              </w:rPr>
              <w:t>es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0A107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10 point, normal,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43F803BD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44F29C7C" w14:textId="77777777" w:rsidR="0039774B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Abstract heading</w:t>
            </w:r>
          </w:p>
        </w:tc>
        <w:tc>
          <w:tcPr>
            <w:tcW w:w="4621" w:type="dxa"/>
            <w:vAlign w:val="center"/>
          </w:tcPr>
          <w:p w14:paraId="2A6A1D6F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16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bold, </w:t>
            </w:r>
            <w:proofErr w:type="spellStart"/>
            <w:r w:rsidR="00B41439" w:rsidRPr="005C3F36">
              <w:rPr>
                <w:sz w:val="20"/>
              </w:rPr>
              <w:t>centred</w:t>
            </w:r>
            <w:proofErr w:type="spellEnd"/>
          </w:p>
        </w:tc>
      </w:tr>
      <w:tr w:rsidR="00B41439" w:rsidRPr="005C3F36" w14:paraId="69023191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CB45064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Normal (body text)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CC0ED" w14:textId="77777777" w:rsidR="00B41439" w:rsidRPr="005C3F36" w:rsidRDefault="00D81293" w:rsidP="00D81293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>, 1</w:t>
            </w:r>
            <w:r>
              <w:rPr>
                <w:sz w:val="20"/>
              </w:rPr>
              <w:t>2</w:t>
            </w:r>
            <w:r w:rsidR="00B41439" w:rsidRPr="005C3F36">
              <w:rPr>
                <w:sz w:val="20"/>
              </w:rPr>
              <w:t xml:space="preserve">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normal, </w:t>
            </w:r>
            <w:r w:rsidR="00B41439" w:rsidRPr="00E52BB0">
              <w:rPr>
                <w:noProof/>
                <w:sz w:val="20"/>
              </w:rPr>
              <w:t>fully</w:t>
            </w:r>
            <w:r w:rsidR="00B41439" w:rsidRPr="005C3F36">
              <w:rPr>
                <w:sz w:val="20"/>
              </w:rPr>
              <w:t xml:space="preserve"> justified</w:t>
            </w:r>
          </w:p>
        </w:tc>
      </w:tr>
      <w:tr w:rsidR="00B41439" w:rsidRPr="005C3F36" w14:paraId="57856669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14346FFB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Captions</w:t>
            </w:r>
          </w:p>
        </w:tc>
        <w:tc>
          <w:tcPr>
            <w:tcW w:w="4621" w:type="dxa"/>
            <w:vAlign w:val="center"/>
          </w:tcPr>
          <w:p w14:paraId="3AB89DAA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10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6A479D26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3B6BA50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Page headers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665AF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10 </w:t>
            </w:r>
            <w:r w:rsidR="00B41439" w:rsidRPr="00C712E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normal, </w:t>
            </w:r>
            <w:proofErr w:type="spellStart"/>
            <w:r w:rsidR="00B41439" w:rsidRPr="005C3F36">
              <w:rPr>
                <w:sz w:val="20"/>
              </w:rPr>
              <w:t>centred</w:t>
            </w:r>
            <w:proofErr w:type="spellEnd"/>
          </w:p>
        </w:tc>
      </w:tr>
      <w:tr w:rsidR="00B41439" w:rsidRPr="005C3F36" w14:paraId="1630B76C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5864ABF2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1</w:t>
            </w:r>
          </w:p>
        </w:tc>
        <w:tc>
          <w:tcPr>
            <w:tcW w:w="4621" w:type="dxa"/>
            <w:vAlign w:val="center"/>
          </w:tcPr>
          <w:p w14:paraId="29254765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16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710405A9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5F979E2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2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5B02A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14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23EFA352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425A0C65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3</w:t>
            </w:r>
          </w:p>
        </w:tc>
        <w:tc>
          <w:tcPr>
            <w:tcW w:w="4621" w:type="dxa"/>
            <w:vAlign w:val="center"/>
          </w:tcPr>
          <w:p w14:paraId="139A5D07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</w:t>
            </w:r>
            <w:proofErr w:type="gramStart"/>
            <w:r w:rsidR="00B41439" w:rsidRPr="005C3F36">
              <w:rPr>
                <w:sz w:val="20"/>
              </w:rPr>
              <w:t xml:space="preserve">12 </w:t>
            </w:r>
            <w:r w:rsidR="00B41439" w:rsidRPr="00E52BB0">
              <w:rPr>
                <w:noProof/>
                <w:sz w:val="20"/>
              </w:rPr>
              <w:t>point</w:t>
            </w:r>
            <w:proofErr w:type="gramEnd"/>
            <w:r w:rsidR="00B41439" w:rsidRPr="005C3F36">
              <w:rPr>
                <w:sz w:val="20"/>
              </w:rPr>
              <w:t>, bold italic, left justified</w:t>
            </w:r>
          </w:p>
        </w:tc>
      </w:tr>
    </w:tbl>
    <w:p w14:paraId="6B56026C" w14:textId="77777777" w:rsidR="00D42340" w:rsidRDefault="009F0A77" w:rsidP="00D81293">
      <w:pPr>
        <w:pStyle w:val="SectionHeadingLevel2"/>
      </w:pPr>
      <w:r>
        <w:t>4</w:t>
      </w:r>
      <w:r w:rsidR="00D42340">
        <w:t>.2. Headings and sub-headings</w:t>
      </w:r>
    </w:p>
    <w:p w14:paraId="5DA7C7DE" w14:textId="2F1C267A" w:rsidR="00D42340" w:rsidRDefault="00D42340" w:rsidP="003D1629">
      <w:pPr>
        <w:jc w:val="both"/>
      </w:pPr>
      <w:r>
        <w:t xml:space="preserve">Headings and sub-headings should </w:t>
      </w:r>
      <w:r w:rsidRPr="00E52BB0">
        <w:rPr>
          <w:noProof/>
        </w:rPr>
        <w:t>be numbered</w:t>
      </w:r>
      <w:r>
        <w:t xml:space="preserve"> as shown below and in the examples throughout this document. The </w:t>
      </w:r>
      <w:r w:rsidR="007C2EFE">
        <w:t>R</w:t>
      </w:r>
      <w:r w:rsidR="00B41439">
        <w:t xml:space="preserve">eferences section </w:t>
      </w:r>
      <w:r w:rsidR="00B41439" w:rsidRPr="00E52BB0">
        <w:rPr>
          <w:noProof/>
        </w:rPr>
        <w:t>heading</w:t>
      </w:r>
      <w:r w:rsidR="00E52BB0">
        <w:rPr>
          <w:noProof/>
        </w:rPr>
        <w:t xml:space="preserve"> </w:t>
      </w:r>
      <w:r w:rsidR="00B41439" w:rsidRPr="00E52BB0">
        <w:rPr>
          <w:noProof/>
        </w:rPr>
        <w:t>should</w:t>
      </w:r>
      <w:r w:rsidR="00B41439">
        <w:t xml:space="preserve"> </w:t>
      </w:r>
      <w:r>
        <w:t xml:space="preserve">use the </w:t>
      </w:r>
      <w:r w:rsidR="00B41439">
        <w:t xml:space="preserve">section </w:t>
      </w:r>
      <w:r>
        <w:t>heading level 1 style without numbering.</w:t>
      </w:r>
      <w:r w:rsidR="007C2EFE">
        <w:t xml:space="preserve"> Minimal </w:t>
      </w:r>
      <w:proofErr w:type="spellStart"/>
      <w:r w:rsidR="007C2EFE">
        <w:t>capitalisation</w:t>
      </w:r>
      <w:proofErr w:type="spellEnd"/>
      <w:r w:rsidR="007C2EFE">
        <w:t xml:space="preserve"> should be used in all headings.</w:t>
      </w:r>
    </w:p>
    <w:p w14:paraId="08AB7960" w14:textId="77777777" w:rsidR="00D42340" w:rsidRDefault="009F0A77" w:rsidP="00C6790F">
      <w:pPr>
        <w:pStyle w:val="SectionHeadingLevel3"/>
        <w:spacing w:before="120" w:after="120"/>
      </w:pPr>
      <w:r>
        <w:t>4</w:t>
      </w:r>
      <w:r w:rsidR="00D42340">
        <w:t xml:space="preserve">.2.1. </w:t>
      </w:r>
      <w:r w:rsidR="00D42340" w:rsidRPr="00B4239F">
        <w:t xml:space="preserve">Example of </w:t>
      </w:r>
      <w:r w:rsidR="00D42340">
        <w:t>s</w:t>
      </w:r>
      <w:r w:rsidR="00D42340" w:rsidRPr="00B4239F">
        <w:t xml:space="preserve">ection </w:t>
      </w:r>
      <w:r w:rsidR="00D42340">
        <w:t>h</w:t>
      </w:r>
      <w:r w:rsidR="00D42340" w:rsidRPr="00B4239F">
        <w:t xml:space="preserve">eading </w:t>
      </w:r>
      <w:r w:rsidR="00D42340">
        <w:t>l</w:t>
      </w:r>
      <w:r w:rsidR="00D42340" w:rsidRPr="0065512D">
        <w:t>evel</w:t>
      </w:r>
      <w:r w:rsidR="00D81293">
        <w:rPr>
          <w:lang w:val="en-AU"/>
        </w:rPr>
        <w:t xml:space="preserve"> </w:t>
      </w:r>
      <w:r w:rsidR="00D42340">
        <w:t>3 style</w:t>
      </w:r>
    </w:p>
    <w:p w14:paraId="355C16AA" w14:textId="2976041B" w:rsidR="00D42340" w:rsidRPr="00D42340" w:rsidRDefault="00D42340" w:rsidP="003D1629">
      <w:pPr>
        <w:jc w:val="both"/>
        <w:rPr>
          <w:b/>
        </w:rPr>
      </w:pPr>
      <w:r>
        <w:t xml:space="preserve">Further levels of headings should </w:t>
      </w:r>
      <w:r w:rsidR="00116B08">
        <w:t xml:space="preserve">not be used in an </w:t>
      </w:r>
      <w:r w:rsidR="00670F7C">
        <w:t>abridged paper</w:t>
      </w:r>
      <w:r>
        <w:t>.</w:t>
      </w:r>
    </w:p>
    <w:p w14:paraId="28DE59D7" w14:textId="77777777" w:rsidR="00D42340" w:rsidRDefault="009F0A77" w:rsidP="00D81293">
      <w:pPr>
        <w:pStyle w:val="SectionHeadingLevel2"/>
      </w:pPr>
      <w:r>
        <w:t>4</w:t>
      </w:r>
      <w:r w:rsidR="00D42340">
        <w:t>.3. Figures and tables</w:t>
      </w:r>
    </w:p>
    <w:p w14:paraId="75295E06" w14:textId="0A77F2E6" w:rsidR="00D42340" w:rsidRDefault="00D42340" w:rsidP="003D1629">
      <w:pPr>
        <w:jc w:val="both"/>
      </w:pPr>
      <w:r>
        <w:t>Figures and tables should fit within the page margins. For large figures and tables</w:t>
      </w:r>
      <w:r w:rsidR="00D713AB">
        <w:t>,</w:t>
      </w:r>
      <w:r>
        <w:t xml:space="preserve"> landscape orientation </w:t>
      </w:r>
      <w:r w:rsidR="00EC2B3D">
        <w:t xml:space="preserve">may </w:t>
      </w:r>
      <w:r w:rsidRPr="00E52BB0">
        <w:rPr>
          <w:noProof/>
        </w:rPr>
        <w:t>be used</w:t>
      </w:r>
      <w:r>
        <w:t xml:space="preserve">. </w:t>
      </w:r>
      <w:r w:rsidR="00992961">
        <w:t>I</w:t>
      </w:r>
      <w:r w:rsidR="00340531">
        <w:t>n tables which run over multiple pages</w:t>
      </w:r>
      <w:r w:rsidR="00992961">
        <w:t>, column headers should be repeated on each page</w:t>
      </w:r>
      <w:r w:rsidR="00340531">
        <w:t>. C</w:t>
      </w:r>
      <w:r>
        <w:t xml:space="preserve">hoices related to figure or table styles are up to the </w:t>
      </w:r>
      <w:r w:rsidR="000657C2" w:rsidRPr="00C712E0">
        <w:rPr>
          <w:noProof/>
        </w:rPr>
        <w:t>author</w:t>
      </w:r>
      <w:r w:rsidR="000657C2">
        <w:rPr>
          <w:noProof/>
        </w:rPr>
        <w:t xml:space="preserve"> but</w:t>
      </w:r>
      <w:r>
        <w:t xml:space="preserve"> should be broadly consistent with the rest of the document where possible.</w:t>
      </w:r>
      <w:r w:rsidR="00116B08">
        <w:t xml:space="preserve"> </w:t>
      </w:r>
      <w:r w:rsidR="00116B08" w:rsidRPr="004D12A8">
        <w:t xml:space="preserve">Given the size limits, careful consideration should be given to the number of tables and figures included in an </w:t>
      </w:r>
      <w:r w:rsidR="00096634">
        <w:t>abridged paper</w:t>
      </w:r>
      <w:r w:rsidR="00116B08" w:rsidRPr="004D12A8">
        <w:t>.</w:t>
      </w:r>
    </w:p>
    <w:p w14:paraId="14F4F1CC" w14:textId="77777777" w:rsidR="00B81439" w:rsidRDefault="00B81439" w:rsidP="00B81439">
      <w:pPr>
        <w:pStyle w:val="Captionstyle"/>
      </w:pPr>
    </w:p>
    <w:p w14:paraId="112BA267" w14:textId="29D6151E" w:rsidR="00B81439" w:rsidRPr="004D12A8" w:rsidRDefault="00B81439" w:rsidP="00B81439">
      <w:pPr>
        <w:pStyle w:val="Captionstyle"/>
      </w:pPr>
      <w:r>
        <w:t>Figure 1: Example figure</w:t>
      </w:r>
    </w:p>
    <w:p w14:paraId="2421FF0F" w14:textId="63DADD9C" w:rsidR="003D1629" w:rsidRDefault="003D1629" w:rsidP="00D42340">
      <w:r>
        <w:rPr>
          <w:noProof/>
        </w:rPr>
        <w:drawing>
          <wp:anchor distT="0" distB="0" distL="114300" distR="114300" simplePos="0" relativeHeight="251658240" behindDoc="0" locked="0" layoutInCell="1" allowOverlap="1" wp14:anchorId="070190E7" wp14:editId="430D7034">
            <wp:simplePos x="0" y="0"/>
            <wp:positionH relativeFrom="column">
              <wp:posOffset>94623</wp:posOffset>
            </wp:positionH>
            <wp:positionV relativeFrom="paragraph">
              <wp:posOffset>16111</wp:posOffset>
            </wp:positionV>
            <wp:extent cx="2324016" cy="2479978"/>
            <wp:effectExtent l="0" t="1905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/>
                    <a:srcRect l="2626" t="-239" r="26916"/>
                    <a:stretch/>
                  </pic:blipFill>
                  <pic:spPr bwMode="auto">
                    <a:xfrm rot="5400000">
                      <a:off x="0" y="0"/>
                      <a:ext cx="2327647" cy="248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BC3EA" w14:textId="39BDAB30" w:rsidR="003D1629" w:rsidRDefault="003D1629" w:rsidP="00D42340"/>
    <w:p w14:paraId="76E3CE96" w14:textId="5CAA4B35" w:rsidR="003D1629" w:rsidRDefault="003D1629" w:rsidP="00D42340"/>
    <w:p w14:paraId="13C95722" w14:textId="4EFCB367" w:rsidR="003D1629" w:rsidRDefault="003D1629" w:rsidP="00D42340"/>
    <w:p w14:paraId="28452196" w14:textId="48FCD421" w:rsidR="003D1629" w:rsidRDefault="003D1629" w:rsidP="00D42340"/>
    <w:p w14:paraId="4F0912FA" w14:textId="1B8A47DF" w:rsidR="00B82F8B" w:rsidRDefault="00B82F8B" w:rsidP="00D42340"/>
    <w:p w14:paraId="22F407C3" w14:textId="37048538" w:rsidR="003D1629" w:rsidRDefault="003D1629" w:rsidP="00D42340"/>
    <w:p w14:paraId="43778272" w14:textId="517628BF" w:rsidR="003D1629" w:rsidRDefault="003D1629" w:rsidP="00D42340"/>
    <w:p w14:paraId="3D05FF21" w14:textId="7E161D73" w:rsidR="003D1629" w:rsidRDefault="003D1629" w:rsidP="00D42340"/>
    <w:p w14:paraId="3174C9DB" w14:textId="10040D75" w:rsidR="003D1629" w:rsidRDefault="003D1629" w:rsidP="00D42340"/>
    <w:p w14:paraId="0684E9E5" w14:textId="30EDA426" w:rsidR="003D1629" w:rsidRDefault="003D1629" w:rsidP="00D42340"/>
    <w:p w14:paraId="27BF0EA3" w14:textId="66E080B8" w:rsidR="003D1629" w:rsidRDefault="003D1629" w:rsidP="00D42340"/>
    <w:p w14:paraId="4DB6FD04" w14:textId="4F15DEE7" w:rsidR="003D1629" w:rsidRDefault="003D1629" w:rsidP="00D42340"/>
    <w:p w14:paraId="3DC2E714" w14:textId="77777777" w:rsidR="003D1629" w:rsidRDefault="003D1629" w:rsidP="00D42340"/>
    <w:p w14:paraId="1108B5DD" w14:textId="77777777" w:rsidR="00A62C94" w:rsidRDefault="00A62C94" w:rsidP="00D42340"/>
    <w:p w14:paraId="0E319B41" w14:textId="77777777" w:rsidR="00096634" w:rsidRDefault="00096634" w:rsidP="00D42340"/>
    <w:p w14:paraId="504F053F" w14:textId="77777777" w:rsidR="00D42340" w:rsidRPr="00D81293" w:rsidRDefault="009F0A77" w:rsidP="00D81293">
      <w:pPr>
        <w:pStyle w:val="SectionHeadingLevel2"/>
      </w:pPr>
      <w:r w:rsidRPr="00D81293">
        <w:lastRenderedPageBreak/>
        <w:t>4</w:t>
      </w:r>
      <w:r w:rsidR="00D42340" w:rsidRPr="00D81293">
        <w:t>.4. Captions</w:t>
      </w:r>
      <w:r w:rsidR="00340531" w:rsidRPr="00D81293">
        <w:t>, footnotes, and equations</w:t>
      </w:r>
    </w:p>
    <w:p w14:paraId="02893162" w14:textId="7DC0AB56" w:rsidR="00997BA4" w:rsidRDefault="00D42340" w:rsidP="003D1629">
      <w:pPr>
        <w:jc w:val="both"/>
      </w:pPr>
      <w:r w:rsidRPr="00A62C94">
        <w:rPr>
          <w:b/>
          <w:bCs/>
        </w:rPr>
        <w:t>Captions</w:t>
      </w:r>
      <w:r>
        <w:t xml:space="preserve"> should </w:t>
      </w:r>
      <w:r w:rsidRPr="00E52BB0">
        <w:rPr>
          <w:noProof/>
        </w:rPr>
        <w:t xml:space="preserve">be </w:t>
      </w:r>
      <w:r w:rsidR="00A62C94">
        <w:t xml:space="preserve">numbered separately with sequential integers (1, 2, 3, </w:t>
      </w:r>
      <w:r w:rsidR="00A62C94" w:rsidRPr="00E52BB0">
        <w:rPr>
          <w:noProof/>
        </w:rPr>
        <w:t>etc.</w:t>
      </w:r>
      <w:r w:rsidR="00A62C94">
        <w:t xml:space="preserve">) and </w:t>
      </w:r>
      <w:r w:rsidRPr="00E52BB0">
        <w:rPr>
          <w:noProof/>
        </w:rPr>
        <w:t>placed</w:t>
      </w:r>
      <w:r>
        <w:t xml:space="preserve"> </w:t>
      </w:r>
      <w:r w:rsidRPr="00E6178B">
        <w:rPr>
          <w:b/>
          <w:bCs/>
          <w:i/>
          <w:iCs/>
        </w:rPr>
        <w:t>above</w:t>
      </w:r>
      <w:r>
        <w:t xml:space="preserve"> each figure and table. </w:t>
      </w:r>
      <w:r w:rsidR="00340531" w:rsidRPr="00A62C94">
        <w:rPr>
          <w:b/>
          <w:bCs/>
        </w:rPr>
        <w:t>Footnotes</w:t>
      </w:r>
      <w:r w:rsidR="00340531">
        <w:t xml:space="preserve">, if used, should be numbered sequentially throughout the document as with tables and figures. The numbering scheme and style used for </w:t>
      </w:r>
      <w:r w:rsidR="00340531" w:rsidRPr="00CE4421">
        <w:rPr>
          <w:b/>
          <w:bCs/>
        </w:rPr>
        <w:t>equations</w:t>
      </w:r>
      <w:r w:rsidR="00340531">
        <w:t xml:space="preserve"> and other numbered items is up to the author.</w:t>
      </w:r>
    </w:p>
    <w:p w14:paraId="64383ADD" w14:textId="77777777" w:rsidR="00340531" w:rsidRDefault="009F0A77" w:rsidP="00D81293">
      <w:pPr>
        <w:pStyle w:val="SectionHeadingLevel2"/>
      </w:pPr>
      <w:r>
        <w:t>4</w:t>
      </w:r>
      <w:r w:rsidR="00340531">
        <w:t>.5. References</w:t>
      </w:r>
      <w:r w:rsidR="001A5FC9">
        <w:t xml:space="preserve"> and citations</w:t>
      </w:r>
    </w:p>
    <w:p w14:paraId="5934097B" w14:textId="7FF3D051" w:rsidR="00001AC3" w:rsidRDefault="001A5FC9" w:rsidP="003D1629">
      <w:pPr>
        <w:jc w:val="both"/>
      </w:pPr>
      <w:r>
        <w:t xml:space="preserve">References and citations should use the Harvard </w:t>
      </w:r>
      <w:r w:rsidR="001013CA">
        <w:t>(</w:t>
      </w:r>
      <w:r w:rsidR="00E6178B">
        <w:t>author/date</w:t>
      </w:r>
      <w:r w:rsidR="001013CA">
        <w:t>)</w:t>
      </w:r>
      <w:r w:rsidR="00E6178B">
        <w:t xml:space="preserve"> </w:t>
      </w:r>
      <w:r>
        <w:t>style. All citations should corres</w:t>
      </w:r>
      <w:r w:rsidR="00F32D74">
        <w:t xml:space="preserve">pond to an entry in a separate </w:t>
      </w:r>
      <w:r>
        <w:t>References section at the end of the</w:t>
      </w:r>
      <w:r w:rsidR="00A62C94">
        <w:t xml:space="preserve"> </w:t>
      </w:r>
      <w:r w:rsidR="00122D9F">
        <w:t>paper</w:t>
      </w:r>
      <w:r>
        <w:t xml:space="preserve">. </w:t>
      </w:r>
      <w:r w:rsidR="0041099C" w:rsidRPr="00B81439">
        <w:t xml:space="preserve">Again, given the limited size of the </w:t>
      </w:r>
      <w:r w:rsidR="00096634">
        <w:t>abridged paper</w:t>
      </w:r>
      <w:r w:rsidR="0041099C" w:rsidRPr="00B81439">
        <w:t xml:space="preserve">, only essential references should be included. </w:t>
      </w:r>
      <w:r>
        <w:t xml:space="preserve">In this </w:t>
      </w:r>
      <w:r w:rsidRPr="00C712E0">
        <w:rPr>
          <w:noProof/>
        </w:rPr>
        <w:t>section</w:t>
      </w:r>
      <w:r w:rsidR="00C712E0" w:rsidRPr="00E52BB0">
        <w:rPr>
          <w:noProof/>
        </w:rPr>
        <w:t>,</w:t>
      </w:r>
      <w:r w:rsidR="00E52BB0">
        <w:rPr>
          <w:noProof/>
        </w:rPr>
        <w:t xml:space="preserve"> </w:t>
      </w:r>
      <w:r w:rsidR="00F672F6" w:rsidRPr="00E52BB0">
        <w:rPr>
          <w:noProof/>
        </w:rPr>
        <w:t>entries</w:t>
      </w:r>
      <w:r>
        <w:t xml:space="preserve"> should be sorted alphabetically by author(s), and then chronologically. </w:t>
      </w:r>
    </w:p>
    <w:p w14:paraId="74A242D7" w14:textId="77777777" w:rsidR="00001AC3" w:rsidRPr="00DD4F24" w:rsidRDefault="00001AC3" w:rsidP="003D1629">
      <w:pPr>
        <w:jc w:val="both"/>
        <w:rPr>
          <w:sz w:val="16"/>
          <w:szCs w:val="16"/>
        </w:rPr>
      </w:pPr>
    </w:p>
    <w:p w14:paraId="5C372E51" w14:textId="07A4EA6E" w:rsidR="00340531" w:rsidRDefault="00340531" w:rsidP="003D1629">
      <w:pPr>
        <w:jc w:val="both"/>
      </w:pPr>
      <w:r w:rsidRPr="00E52BB0">
        <w:rPr>
          <w:noProof/>
        </w:rPr>
        <w:t>A</w:t>
      </w:r>
      <w:r w:rsidR="00B72326" w:rsidRPr="00E52BB0">
        <w:rPr>
          <w:noProof/>
        </w:rPr>
        <w:t xml:space="preserve"> useful guide to Harvard style is provided by Monash University</w:t>
      </w:r>
      <w:r w:rsidR="00B72326">
        <w:t xml:space="preserve"> (see </w:t>
      </w:r>
      <w:hyperlink r:id="rId10" w:history="1">
        <w:r w:rsidR="004B15D7" w:rsidRPr="00976DC8">
          <w:rPr>
            <w:rStyle w:val="Hyperlink"/>
            <w:rFonts w:ascii="Calibri" w:hAnsi="Calibri" w:cs="Calibri"/>
            <w:lang w:eastAsia="en-GB"/>
          </w:rPr>
          <w:t>https://guides.lib.monash.edu/citing-referencing/harvard2020-intro</w:t>
        </w:r>
      </w:hyperlink>
      <w:r w:rsidR="00B72326">
        <w:t xml:space="preserve">). </w:t>
      </w:r>
    </w:p>
    <w:p w14:paraId="4BF8B7D6" w14:textId="77777777" w:rsidR="00340531" w:rsidRDefault="009F0A77" w:rsidP="00D81293">
      <w:pPr>
        <w:pStyle w:val="SectionHeadingLevel2"/>
      </w:pPr>
      <w:r>
        <w:t>4</w:t>
      </w:r>
      <w:r w:rsidR="00340531">
        <w:t>.6. Miscellaneous</w:t>
      </w:r>
    </w:p>
    <w:p w14:paraId="1FB1617D" w14:textId="671F06CF" w:rsidR="006F4C64" w:rsidRDefault="00C712E0" w:rsidP="003D1629">
      <w:pPr>
        <w:jc w:val="both"/>
      </w:pPr>
      <w:r>
        <w:rPr>
          <w:noProof/>
        </w:rPr>
        <w:t xml:space="preserve">The </w:t>
      </w:r>
      <w:r w:rsidRPr="004B15D7">
        <w:rPr>
          <w:b/>
          <w:bCs/>
          <w:noProof/>
        </w:rPr>
        <w:t>p</w:t>
      </w:r>
      <w:r w:rsidR="006F4C64" w:rsidRPr="004B15D7">
        <w:rPr>
          <w:b/>
          <w:bCs/>
          <w:noProof/>
        </w:rPr>
        <w:t>age</w:t>
      </w:r>
      <w:r w:rsidR="006F4C64" w:rsidRPr="004B15D7">
        <w:rPr>
          <w:b/>
          <w:bCs/>
        </w:rPr>
        <w:t xml:space="preserve"> size</w:t>
      </w:r>
      <w:r w:rsidR="006F4C64">
        <w:t xml:space="preserve"> is </w:t>
      </w:r>
      <w:proofErr w:type="gramStart"/>
      <w:r w:rsidR="006F4C64" w:rsidRPr="00E420E5">
        <w:rPr>
          <w:b/>
          <w:bCs/>
        </w:rPr>
        <w:t>A4</w:t>
      </w:r>
      <w:proofErr w:type="gramEnd"/>
      <w:r w:rsidR="006F4C64">
        <w:t xml:space="preserve"> and </w:t>
      </w:r>
      <w:r w:rsidR="006F4C64" w:rsidRPr="004B15D7">
        <w:rPr>
          <w:b/>
          <w:bCs/>
        </w:rPr>
        <w:t>margins</w:t>
      </w:r>
      <w:r w:rsidR="006F4C64">
        <w:t xml:space="preserve"> are </w:t>
      </w:r>
      <w:r w:rsidR="006F4C64" w:rsidRPr="00E420E5">
        <w:rPr>
          <w:b/>
          <w:bCs/>
        </w:rPr>
        <w:t>2.5</w:t>
      </w:r>
      <w:r w:rsidR="00473193" w:rsidRPr="00E420E5">
        <w:rPr>
          <w:rFonts w:hint="eastAsia"/>
          <w:b/>
          <w:bCs/>
          <w:lang w:eastAsia="zh-TW"/>
        </w:rPr>
        <w:t xml:space="preserve"> </w:t>
      </w:r>
      <w:r w:rsidR="006F4C64" w:rsidRPr="00E420E5">
        <w:rPr>
          <w:b/>
          <w:bCs/>
        </w:rPr>
        <w:t>cm</w:t>
      </w:r>
      <w:r w:rsidR="006F4C64">
        <w:t xml:space="preserve"> on each side with no gutter. </w:t>
      </w:r>
      <w:r w:rsidR="006F4C64" w:rsidRPr="00E52BB0">
        <w:rPr>
          <w:noProof/>
        </w:rPr>
        <w:t>This</w:t>
      </w:r>
      <w:r w:rsidR="006F4C64">
        <w:t xml:space="preserve"> should not be modified, even for landscape</w:t>
      </w:r>
      <w:r w:rsidR="003D1629">
        <w:t>-</w:t>
      </w:r>
      <w:r w:rsidR="006F4C64">
        <w:t>oriented figures or tables.</w:t>
      </w:r>
      <w:r w:rsidR="003D1629">
        <w:t xml:space="preserve"> </w:t>
      </w:r>
      <w:r w:rsidR="006F4C64">
        <w:t>Blank l</w:t>
      </w:r>
      <w:r w:rsidR="00EC2B3D">
        <w:t>ines or page breaks may</w:t>
      </w:r>
      <w:r w:rsidR="006F4C64">
        <w:t xml:space="preserve"> be used to enhance readability when necessary.</w:t>
      </w:r>
    </w:p>
    <w:p w14:paraId="2C5518F4" w14:textId="77777777" w:rsidR="00B81439" w:rsidRPr="00DD4F24" w:rsidRDefault="00B81439" w:rsidP="003D1629">
      <w:pPr>
        <w:jc w:val="both"/>
        <w:rPr>
          <w:sz w:val="16"/>
          <w:szCs w:val="16"/>
        </w:rPr>
      </w:pPr>
    </w:p>
    <w:p w14:paraId="72F5BC98" w14:textId="1308E6A1" w:rsidR="00340531" w:rsidRDefault="00340531" w:rsidP="003D1629">
      <w:pPr>
        <w:jc w:val="both"/>
      </w:pPr>
      <w:r w:rsidRPr="004B15D7">
        <w:rPr>
          <w:b/>
          <w:bCs/>
        </w:rPr>
        <w:t>Headings and captions</w:t>
      </w:r>
      <w:r>
        <w:t xml:space="preserve"> should not end with a period. In headings and captions </w:t>
      </w:r>
      <w:r w:rsidRPr="00E52BB0">
        <w:rPr>
          <w:noProof/>
        </w:rPr>
        <w:t>please</w:t>
      </w:r>
      <w:r>
        <w:t xml:space="preserve"> </w:t>
      </w:r>
      <w:proofErr w:type="spellStart"/>
      <w:r>
        <w:t>capitalise</w:t>
      </w:r>
      <w:proofErr w:type="spellEnd"/>
      <w:r>
        <w:t xml:space="preserve"> only proper nouns and the first word as shown in this document. </w:t>
      </w:r>
      <w:r w:rsidRPr="00E52BB0">
        <w:rPr>
          <w:noProof/>
        </w:rPr>
        <w:t>This</w:t>
      </w:r>
      <w:r>
        <w:t xml:space="preserve"> includes the paper title. In </w:t>
      </w:r>
      <w:r w:rsidRPr="00E52BB0">
        <w:rPr>
          <w:noProof/>
        </w:rPr>
        <w:t>text</w:t>
      </w:r>
      <w:r>
        <w:t xml:space="preserve">, </w:t>
      </w:r>
      <w:proofErr w:type="spellStart"/>
      <w:r w:rsidRPr="004B15D7">
        <w:rPr>
          <w:b/>
          <w:bCs/>
        </w:rPr>
        <w:t>capitalise</w:t>
      </w:r>
      <w:proofErr w:type="spellEnd"/>
      <w:r>
        <w:t xml:space="preserve"> the words Figure, Table, Section, Equation, </w:t>
      </w:r>
      <w:r w:rsidRPr="00E52BB0">
        <w:rPr>
          <w:noProof/>
        </w:rPr>
        <w:t>etc</w:t>
      </w:r>
      <w:r>
        <w:t xml:space="preserve">. when referring to </w:t>
      </w:r>
      <w:r w:rsidRPr="00C712E0">
        <w:rPr>
          <w:noProof/>
        </w:rPr>
        <w:t>specific</w:t>
      </w:r>
      <w:r>
        <w:t xml:space="preserve"> captioned items or </w:t>
      </w:r>
      <w:r w:rsidRPr="00E52BB0">
        <w:rPr>
          <w:noProof/>
        </w:rPr>
        <w:t>to</w:t>
      </w:r>
      <w:r>
        <w:t xml:space="preserve"> sections or sub-sections of your paper.</w:t>
      </w:r>
      <w:r w:rsidR="006F4C64">
        <w:t xml:space="preserve"> Please use </w:t>
      </w:r>
      <w:r w:rsidR="006F4C64" w:rsidRPr="002F5986">
        <w:rPr>
          <w:b/>
          <w:bCs/>
        </w:rPr>
        <w:t>single spacing</w:t>
      </w:r>
      <w:r w:rsidR="006F4C64">
        <w:t xml:space="preserve"> between sentences.</w:t>
      </w:r>
    </w:p>
    <w:p w14:paraId="288E03AC" w14:textId="77777777" w:rsidR="00B81439" w:rsidRPr="00DD4F24" w:rsidRDefault="00B81439" w:rsidP="003D1629">
      <w:pPr>
        <w:jc w:val="both"/>
        <w:rPr>
          <w:sz w:val="16"/>
          <w:szCs w:val="16"/>
        </w:rPr>
      </w:pPr>
    </w:p>
    <w:p w14:paraId="5850F84C" w14:textId="1D01BDA6" w:rsidR="00340531" w:rsidRDefault="00340531" w:rsidP="003D1629">
      <w:pPr>
        <w:jc w:val="both"/>
      </w:pPr>
      <w:r>
        <w:t xml:space="preserve">Please thoroughly check </w:t>
      </w:r>
      <w:r w:rsidRPr="00E52BB0">
        <w:rPr>
          <w:noProof/>
        </w:rPr>
        <w:t>your</w:t>
      </w:r>
      <w:r>
        <w:t xml:space="preserve"> </w:t>
      </w:r>
      <w:r w:rsidR="0041099C">
        <w:t xml:space="preserve">submission </w:t>
      </w:r>
      <w:r>
        <w:t xml:space="preserve">for spelling and grammatical errors before submitting it. Authors submitting </w:t>
      </w:r>
      <w:r w:rsidR="0041099C">
        <w:t>abstract</w:t>
      </w:r>
      <w:r w:rsidR="002F5986">
        <w:t>s</w:t>
      </w:r>
      <w:r>
        <w:t xml:space="preserve"> which </w:t>
      </w:r>
      <w:r w:rsidR="006F4C64">
        <w:t xml:space="preserve">are unfit for publication without </w:t>
      </w:r>
      <w:r>
        <w:t xml:space="preserve">substantial </w:t>
      </w:r>
      <w:r w:rsidR="006F4C64">
        <w:t xml:space="preserve">editing </w:t>
      </w:r>
      <w:r w:rsidR="00881AA6">
        <w:t xml:space="preserve">risk the </w:t>
      </w:r>
      <w:r w:rsidR="0041099C">
        <w:t>abstract to</w:t>
      </w:r>
      <w:r w:rsidR="00881AA6">
        <w:t xml:space="preserve"> being rejected</w:t>
      </w:r>
      <w:r>
        <w:t>.</w:t>
      </w:r>
    </w:p>
    <w:p w14:paraId="355256CC" w14:textId="264865C1" w:rsidR="005A2189" w:rsidRPr="00B81439" w:rsidRDefault="007C0ACA" w:rsidP="00001AC3">
      <w:pPr>
        <w:pStyle w:val="SectionHeadingLevel1"/>
        <w:spacing w:before="240"/>
        <w:rPr>
          <w:lang w:val="en-AU"/>
        </w:rPr>
      </w:pPr>
      <w:r w:rsidRPr="00D81293">
        <w:t>5</w:t>
      </w:r>
      <w:r w:rsidR="005A2189" w:rsidRPr="00D81293">
        <w:t xml:space="preserve">. </w:t>
      </w:r>
      <w:r w:rsidR="0041099C" w:rsidRPr="00B81439">
        <w:rPr>
          <w:lang w:val="en-AU"/>
        </w:rPr>
        <w:t>Review criteria</w:t>
      </w:r>
    </w:p>
    <w:p w14:paraId="32D8AC1F" w14:textId="0384A786" w:rsidR="005A2189" w:rsidRDefault="007C0ACA" w:rsidP="0041099C">
      <w:pPr>
        <w:jc w:val="both"/>
      </w:pPr>
      <w:r>
        <w:t>A</w:t>
      </w:r>
      <w:r w:rsidR="005A2189">
        <w:t xml:space="preserve">uthors should </w:t>
      </w:r>
      <w:r w:rsidR="003A6627">
        <w:t>note</w:t>
      </w:r>
      <w:r w:rsidR="005A2189">
        <w:t xml:space="preserve"> that </w:t>
      </w:r>
      <w:r w:rsidR="00096634">
        <w:t>abridged papers</w:t>
      </w:r>
      <w:r w:rsidR="0041099C">
        <w:t xml:space="preserve"> </w:t>
      </w:r>
      <w:r w:rsidR="005A2189">
        <w:t>will be assessed by at least two referees with expertise in the subject area, using the following criteria:</w:t>
      </w:r>
    </w:p>
    <w:p w14:paraId="3D4FFD33" w14:textId="77777777" w:rsidR="00913882" w:rsidRDefault="005A2189" w:rsidP="005A2189">
      <w:pPr>
        <w:numPr>
          <w:ilvl w:val="0"/>
          <w:numId w:val="16"/>
        </w:numPr>
      </w:pPr>
      <w:r>
        <w:t xml:space="preserve">Level of innovation </w:t>
      </w:r>
      <w:r w:rsidR="00913882">
        <w:t>and originality</w:t>
      </w:r>
    </w:p>
    <w:p w14:paraId="40B1627F" w14:textId="4FCD2142" w:rsidR="00913882" w:rsidRDefault="007732DA" w:rsidP="00AE28CC">
      <w:pPr>
        <w:numPr>
          <w:ilvl w:val="0"/>
          <w:numId w:val="16"/>
        </w:numPr>
        <w:jc w:val="both"/>
      </w:pPr>
      <w:proofErr w:type="spellStart"/>
      <w:r>
        <w:t>Rigour</w:t>
      </w:r>
      <w:proofErr w:type="spellEnd"/>
      <w:r>
        <w:t xml:space="preserve"> and c</w:t>
      </w:r>
      <w:r w:rsidR="005A2189">
        <w:t>ontribution to transport knowledge</w:t>
      </w:r>
    </w:p>
    <w:p w14:paraId="701C7B39" w14:textId="77777777" w:rsidR="00913882" w:rsidRDefault="005A2189" w:rsidP="00AE28CC">
      <w:pPr>
        <w:numPr>
          <w:ilvl w:val="0"/>
          <w:numId w:val="16"/>
        </w:numPr>
        <w:jc w:val="both"/>
      </w:pPr>
      <w:r>
        <w:t>Relevance to transport practitioners across a wide range of areas of interest</w:t>
      </w:r>
    </w:p>
    <w:p w14:paraId="0FB038CA" w14:textId="1FE1F5D7" w:rsidR="005A2189" w:rsidRDefault="005A2189" w:rsidP="00AE28CC">
      <w:pPr>
        <w:numPr>
          <w:ilvl w:val="0"/>
          <w:numId w:val="16"/>
        </w:numPr>
        <w:jc w:val="both"/>
      </w:pPr>
      <w:r>
        <w:t>Clarity of written presentation and compliance with the format specifications</w:t>
      </w:r>
      <w:r w:rsidR="003D3231">
        <w:t>.</w:t>
      </w:r>
    </w:p>
    <w:p w14:paraId="67D8ADE4" w14:textId="77777777" w:rsidR="00001AC3" w:rsidRPr="00DD4F24" w:rsidRDefault="00001AC3" w:rsidP="00001AC3">
      <w:pPr>
        <w:ind w:left="720"/>
        <w:jc w:val="both"/>
        <w:rPr>
          <w:sz w:val="16"/>
          <w:szCs w:val="16"/>
        </w:rPr>
      </w:pPr>
    </w:p>
    <w:p w14:paraId="767F5341" w14:textId="1B2CFAFF" w:rsidR="00D81293" w:rsidRDefault="00122D9F" w:rsidP="00AE28CC">
      <w:pPr>
        <w:jc w:val="both"/>
      </w:pPr>
      <w:r>
        <w:t>Abridged papers</w:t>
      </w:r>
      <w:r w:rsidR="003A6627">
        <w:t xml:space="preserve"> lack</w:t>
      </w:r>
      <w:r w:rsidR="0041099C">
        <w:t>ing</w:t>
      </w:r>
      <w:r w:rsidR="003A6627">
        <w:t xml:space="preserve"> substanti</w:t>
      </w:r>
      <w:r w:rsidR="0041099C">
        <w:t>ve</w:t>
      </w:r>
      <w:r w:rsidR="003A6627">
        <w:t xml:space="preserve"> cont</w:t>
      </w:r>
      <w:r w:rsidR="0041099C">
        <w:t>ribution</w:t>
      </w:r>
      <w:r w:rsidR="003A6627">
        <w:t xml:space="preserve">, which present </w:t>
      </w:r>
      <w:r w:rsidR="00EE2FCF">
        <w:t xml:space="preserve">statements </w:t>
      </w:r>
      <w:r w:rsidR="003A6627">
        <w:t xml:space="preserve">unsupported </w:t>
      </w:r>
      <w:r w:rsidR="00EE2FCF">
        <w:t>by evidence</w:t>
      </w:r>
      <w:r w:rsidR="003A6627">
        <w:t xml:space="preserve">, or </w:t>
      </w:r>
      <w:r w:rsidR="003A6627" w:rsidRPr="00E52BB0">
        <w:rPr>
          <w:noProof/>
        </w:rPr>
        <w:t>wh</w:t>
      </w:r>
      <w:r w:rsidR="00B41439" w:rsidRPr="00E52BB0">
        <w:rPr>
          <w:noProof/>
        </w:rPr>
        <w:t>ich</w:t>
      </w:r>
      <w:r w:rsidR="00E52BB0" w:rsidRPr="00E52BB0">
        <w:rPr>
          <w:rFonts w:hint="eastAsia"/>
          <w:noProof/>
          <w:lang w:eastAsia="zh-TW"/>
        </w:rPr>
        <w:t xml:space="preserve"> </w:t>
      </w:r>
      <w:r w:rsidR="00EE2FCF" w:rsidRPr="00E52BB0">
        <w:rPr>
          <w:noProof/>
        </w:rPr>
        <w:t>inappropriately</w:t>
      </w:r>
      <w:r w:rsidR="00E52BB0" w:rsidRPr="00E52BB0">
        <w:rPr>
          <w:rFonts w:hint="eastAsia"/>
          <w:noProof/>
          <w:lang w:eastAsia="zh-TW"/>
        </w:rPr>
        <w:t xml:space="preserve"> </w:t>
      </w:r>
      <w:r w:rsidR="00EE2FCF" w:rsidRPr="00E52BB0">
        <w:rPr>
          <w:noProof/>
        </w:rPr>
        <w:t>promote</w:t>
      </w:r>
      <w:r w:rsidR="003A6627">
        <w:t xml:space="preserve"> a particular product or service </w:t>
      </w:r>
      <w:r w:rsidR="0041099C">
        <w:t>will not</w:t>
      </w:r>
      <w:r w:rsidR="003A6627">
        <w:t xml:space="preserve"> be accepted without </w:t>
      </w:r>
      <w:r w:rsidR="003A6627" w:rsidRPr="00E52BB0">
        <w:rPr>
          <w:noProof/>
        </w:rPr>
        <w:t>major</w:t>
      </w:r>
      <w:r w:rsidR="003A6627">
        <w:t xml:space="preserve"> revision</w:t>
      </w:r>
      <w:r w:rsidR="007732DA">
        <w:t>s</w:t>
      </w:r>
      <w:r w:rsidR="003A6627">
        <w:t>.</w:t>
      </w:r>
    </w:p>
    <w:p w14:paraId="0DA9D575" w14:textId="77777777" w:rsidR="00C23B00" w:rsidRDefault="00C23B00" w:rsidP="00001AC3">
      <w:pPr>
        <w:pStyle w:val="SectionHeadingLevel1"/>
        <w:spacing w:before="240"/>
      </w:pPr>
      <w:r>
        <w:t xml:space="preserve">6. </w:t>
      </w:r>
      <w:r w:rsidR="00705862">
        <w:t>Deadline and submission</w:t>
      </w:r>
    </w:p>
    <w:p w14:paraId="66499D26" w14:textId="1468F851" w:rsidR="008B7D91" w:rsidRDefault="008B7D91" w:rsidP="008B7D91">
      <w:pPr>
        <w:jc w:val="both"/>
      </w:pPr>
      <w:r>
        <w:t xml:space="preserve">The deadline for paper submission is </w:t>
      </w:r>
      <w:r w:rsidR="00064E70" w:rsidRPr="00064E70">
        <w:rPr>
          <w:b/>
          <w:bCs/>
        </w:rPr>
        <w:t>Friday</w:t>
      </w:r>
      <w:r w:rsidR="00064E70">
        <w:t xml:space="preserve"> </w:t>
      </w:r>
      <w:r w:rsidRPr="003E096E">
        <w:rPr>
          <w:b/>
          <w:bCs/>
          <w:lang w:eastAsia="zh-TW"/>
        </w:rPr>
        <w:t>2</w:t>
      </w:r>
      <w:r w:rsidR="00064E70">
        <w:rPr>
          <w:b/>
          <w:bCs/>
          <w:lang w:eastAsia="zh-TW"/>
        </w:rPr>
        <w:t>0</w:t>
      </w:r>
      <w:r w:rsidRPr="003E096E">
        <w:rPr>
          <w:b/>
          <w:bCs/>
          <w:lang w:eastAsia="zh-TW"/>
        </w:rPr>
        <w:t xml:space="preserve"> May</w:t>
      </w:r>
      <w:r w:rsidRPr="003E096E">
        <w:rPr>
          <w:b/>
          <w:bCs/>
        </w:rPr>
        <w:t xml:space="preserve"> 2022</w:t>
      </w:r>
      <w:r>
        <w:t xml:space="preserve">. </w:t>
      </w:r>
    </w:p>
    <w:p w14:paraId="311E9DF0" w14:textId="77777777" w:rsidR="008B7D91" w:rsidRDefault="008B7D91" w:rsidP="008B7D91">
      <w:pPr>
        <w:jc w:val="both"/>
      </w:pPr>
      <w:r w:rsidRPr="00275EA8">
        <w:t xml:space="preserve">To submit </w:t>
      </w:r>
      <w:r w:rsidRPr="00275EA8">
        <w:rPr>
          <w:noProof/>
        </w:rPr>
        <w:t>your</w:t>
      </w:r>
      <w:r w:rsidRPr="00275EA8">
        <w:t xml:space="preserve"> </w:t>
      </w:r>
      <w:r w:rsidRPr="00275EA8">
        <w:rPr>
          <w:noProof/>
        </w:rPr>
        <w:t>paper</w:t>
      </w:r>
      <w:r w:rsidRPr="00275EA8">
        <w:t xml:space="preserve"> </w:t>
      </w:r>
      <w:r w:rsidRPr="00275EA8">
        <w:rPr>
          <w:noProof/>
        </w:rPr>
        <w:t>you</w:t>
      </w:r>
      <w:r w:rsidRPr="00275EA8">
        <w:t xml:space="preserve"> need to use </w:t>
      </w:r>
      <w:proofErr w:type="spellStart"/>
      <w:r w:rsidRPr="00275EA8">
        <w:rPr>
          <w:b/>
          <w:bCs/>
        </w:rPr>
        <w:t>EasyChair</w:t>
      </w:r>
      <w:proofErr w:type="spellEnd"/>
      <w:r w:rsidRPr="00275EA8">
        <w:t xml:space="preserve"> – the web-based platform used to manage the paper review process.</w:t>
      </w:r>
      <w:r>
        <w:t xml:space="preserve"> Please follow the following steps:</w:t>
      </w:r>
    </w:p>
    <w:p w14:paraId="7E9DBF93" w14:textId="77777777" w:rsidR="008B7D91" w:rsidRDefault="008B7D91" w:rsidP="008B7D91">
      <w:pPr>
        <w:jc w:val="both"/>
      </w:pPr>
    </w:p>
    <w:p w14:paraId="04CB5DDF" w14:textId="77777777" w:rsidR="008B7D91" w:rsidRPr="00DC1979" w:rsidRDefault="008B7D91" w:rsidP="008B7D91">
      <w:pPr>
        <w:jc w:val="both"/>
        <w:rPr>
          <w:rFonts w:eastAsia="Times New Roman"/>
        </w:rPr>
      </w:pPr>
      <w:r>
        <w:t xml:space="preserve">Go </w:t>
      </w:r>
      <w:r w:rsidRPr="00FF40AF">
        <w:t>to</w:t>
      </w:r>
      <w:r w:rsidRPr="00D81293">
        <w:rPr>
          <w:rFonts w:asciiTheme="majorBidi" w:hAnsiTheme="majorBidi" w:cstheme="majorBidi"/>
        </w:rPr>
        <w:t xml:space="preserve"> </w:t>
      </w:r>
      <w:hyperlink r:id="rId11" w:history="1">
        <w:r w:rsidRPr="002735DC">
          <w:rPr>
            <w:rStyle w:val="Hyperlink"/>
            <w:rFonts w:ascii="Calibri" w:hAnsi="Calibri" w:cs="Calibri"/>
            <w:lang w:eastAsia="en-GB"/>
          </w:rPr>
          <w:t>https://easychair.org/conferences/?conf=atrf2022</w:t>
        </w:r>
      </w:hyperlink>
      <w:r>
        <w:rPr>
          <w:rFonts w:asciiTheme="majorBidi" w:hAnsiTheme="majorBidi" w:cstheme="majorBidi"/>
        </w:rPr>
        <w:t xml:space="preserve"> </w:t>
      </w:r>
    </w:p>
    <w:p w14:paraId="08DCE40B" w14:textId="75BE169C" w:rsidR="008B7D91" w:rsidRPr="00D81293" w:rsidRDefault="008B7D91" w:rsidP="008B7D91">
      <w:pPr>
        <w:numPr>
          <w:ilvl w:val="0"/>
          <w:numId w:val="19"/>
        </w:numPr>
        <w:jc w:val="both"/>
        <w:rPr>
          <w:rFonts w:cs="Arial"/>
          <w:color w:val="222222"/>
          <w:shd w:val="clear" w:color="auto" w:fill="FFFFFF"/>
        </w:rPr>
      </w:pPr>
      <w:r w:rsidRPr="00D81293">
        <w:rPr>
          <w:rFonts w:cs="Arial"/>
          <w:color w:val="222222"/>
          <w:shd w:val="clear" w:color="auto" w:fill="FFFFFF"/>
        </w:rPr>
        <w:t xml:space="preserve">If you do not have an </w:t>
      </w:r>
      <w:proofErr w:type="spellStart"/>
      <w:r w:rsidRPr="00D81293">
        <w:rPr>
          <w:rFonts w:cs="Arial"/>
          <w:color w:val="222222"/>
          <w:shd w:val="clear" w:color="auto" w:fill="FFFFFF"/>
        </w:rPr>
        <w:t>EasyChair</w:t>
      </w:r>
      <w:proofErr w:type="spellEnd"/>
      <w:r w:rsidRPr="00D81293">
        <w:rPr>
          <w:rFonts w:cs="Arial"/>
          <w:color w:val="222222"/>
          <w:shd w:val="clear" w:color="auto" w:fill="FFFFFF"/>
        </w:rPr>
        <w:t xml:space="preserve"> </w:t>
      </w:r>
      <w:proofErr w:type="gramStart"/>
      <w:r w:rsidRPr="00D81293">
        <w:rPr>
          <w:rFonts w:cs="Arial"/>
          <w:color w:val="222222"/>
          <w:shd w:val="clear" w:color="auto" w:fill="FFFFFF"/>
        </w:rPr>
        <w:t>account</w:t>
      </w:r>
      <w:proofErr w:type="gramEnd"/>
      <w:r w:rsidRPr="00D81293">
        <w:rPr>
          <w:rFonts w:cs="Arial"/>
          <w:color w:val="222222"/>
          <w:shd w:val="clear" w:color="auto" w:fill="FFFFFF"/>
        </w:rPr>
        <w:t xml:space="preserve"> you will </w:t>
      </w:r>
      <w:r w:rsidR="009136C4">
        <w:rPr>
          <w:rFonts w:cs="Arial"/>
          <w:color w:val="222222"/>
          <w:shd w:val="clear" w:color="auto" w:fill="FFFFFF"/>
        </w:rPr>
        <w:t xml:space="preserve">be </w:t>
      </w:r>
      <w:r w:rsidRPr="00D81293">
        <w:rPr>
          <w:rFonts w:cs="Arial"/>
          <w:color w:val="222222"/>
          <w:shd w:val="clear" w:color="auto" w:fill="FFFFFF"/>
        </w:rPr>
        <w:t>prompted to set one up.</w:t>
      </w:r>
    </w:p>
    <w:p w14:paraId="66BFB635" w14:textId="77777777" w:rsidR="007B62B0" w:rsidRPr="0085615E" w:rsidRDefault="007B62B0" w:rsidP="007B62B0">
      <w:pPr>
        <w:numPr>
          <w:ilvl w:val="0"/>
          <w:numId w:val="19"/>
        </w:numPr>
        <w:jc w:val="both"/>
        <w:rPr>
          <w:b/>
          <w:bCs/>
        </w:rPr>
      </w:pPr>
      <w:r w:rsidRPr="0085615E">
        <w:rPr>
          <w:rFonts w:cs="Arial"/>
          <w:b/>
          <w:bCs/>
          <w:color w:val="222222"/>
          <w:shd w:val="clear" w:color="auto" w:fill="FFFFFF"/>
        </w:rPr>
        <w:lastRenderedPageBreak/>
        <w:t xml:space="preserve">Follow the instructions in the email you will receive from </w:t>
      </w:r>
      <w:proofErr w:type="spellStart"/>
      <w:r w:rsidRPr="0085615E">
        <w:rPr>
          <w:rFonts w:cs="Arial"/>
          <w:b/>
          <w:bCs/>
          <w:color w:val="222222"/>
          <w:shd w:val="clear" w:color="auto" w:fill="FFFFFF"/>
        </w:rPr>
        <w:t>EasyChair</w:t>
      </w:r>
      <w:proofErr w:type="spellEnd"/>
      <w:r w:rsidRPr="0085615E">
        <w:rPr>
          <w:rFonts w:cs="Arial"/>
          <w:b/>
          <w:bCs/>
          <w:color w:val="222222"/>
          <w:shd w:val="clear" w:color="auto" w:fill="FFFFFF"/>
        </w:rPr>
        <w:t xml:space="preserve">. </w:t>
      </w:r>
    </w:p>
    <w:p w14:paraId="63BDEAAA" w14:textId="77777777" w:rsidR="007B62B0" w:rsidRPr="00B82F8B" w:rsidRDefault="007B62B0" w:rsidP="007B62B0">
      <w:pPr>
        <w:numPr>
          <w:ilvl w:val="0"/>
          <w:numId w:val="19"/>
        </w:numPr>
        <w:jc w:val="both"/>
      </w:pPr>
      <w:r w:rsidRPr="00841E87">
        <w:rPr>
          <w:rFonts w:cs="Arial"/>
          <w:color w:val="222222"/>
          <w:shd w:val="clear" w:color="auto" w:fill="FFFFFF"/>
        </w:rPr>
        <w:t xml:space="preserve">When you log in to </w:t>
      </w:r>
      <w:proofErr w:type="spellStart"/>
      <w:r w:rsidRPr="00841E87">
        <w:rPr>
          <w:rFonts w:cs="Arial"/>
          <w:color w:val="222222"/>
          <w:shd w:val="clear" w:color="auto" w:fill="FFFFFF"/>
        </w:rPr>
        <w:t>EasyChair</w:t>
      </w:r>
      <w:proofErr w:type="spellEnd"/>
      <w:r w:rsidRPr="00841E87"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you will see either a</w:t>
      </w:r>
      <w:r w:rsidRPr="00841E87">
        <w:rPr>
          <w:rFonts w:cs="Arial"/>
          <w:color w:val="222222"/>
          <w:shd w:val="clear" w:color="auto" w:fill="FFFFFF"/>
        </w:rPr>
        <w:t xml:space="preserve"> ‘New Submission’ tab at the top left of the screen</w:t>
      </w:r>
      <w:r>
        <w:rPr>
          <w:rFonts w:cs="Arial"/>
          <w:color w:val="222222"/>
          <w:shd w:val="clear" w:color="auto" w:fill="FFFFFF"/>
        </w:rPr>
        <w:t xml:space="preserve"> or a ‘</w:t>
      </w:r>
      <w:r w:rsidRPr="00841E87">
        <w:rPr>
          <w:rFonts w:cs="Arial"/>
          <w:color w:val="222222"/>
          <w:shd w:val="clear" w:color="auto" w:fill="FFFFFF"/>
        </w:rPr>
        <w:t>make a new submission</w:t>
      </w:r>
      <w:r>
        <w:rPr>
          <w:rFonts w:cs="Arial"/>
          <w:color w:val="222222"/>
          <w:shd w:val="clear" w:color="auto" w:fill="FFFFFF"/>
        </w:rPr>
        <w:t>’ link</w:t>
      </w:r>
      <w:r w:rsidRPr="00841E87">
        <w:rPr>
          <w:rFonts w:cs="Arial"/>
          <w:color w:val="222222"/>
          <w:shd w:val="clear" w:color="auto" w:fill="FFFFFF"/>
        </w:rPr>
        <w:t>.</w:t>
      </w:r>
      <w:r>
        <w:rPr>
          <w:rFonts w:cs="Arial"/>
          <w:color w:val="222222"/>
          <w:shd w:val="clear" w:color="auto" w:fill="FFFFFF"/>
        </w:rPr>
        <w:t xml:space="preserve"> These will take you to the paper submission page.</w:t>
      </w:r>
    </w:p>
    <w:p w14:paraId="07E06CAE" w14:textId="6C60CC04" w:rsidR="007B62B0" w:rsidRPr="00B72326" w:rsidRDefault="007B62B0" w:rsidP="007B62B0">
      <w:pPr>
        <w:numPr>
          <w:ilvl w:val="0"/>
          <w:numId w:val="19"/>
        </w:numPr>
        <w:jc w:val="both"/>
      </w:pPr>
      <w:r>
        <w:rPr>
          <w:rFonts w:cs="Arial"/>
          <w:color w:val="222222"/>
          <w:shd w:val="clear" w:color="auto" w:fill="FFFFFF"/>
        </w:rPr>
        <w:t xml:space="preserve">Select the relevant track for your </w:t>
      </w:r>
      <w:r w:rsidR="00AA2A34">
        <w:rPr>
          <w:rFonts w:cs="Arial"/>
          <w:color w:val="222222"/>
          <w:shd w:val="clear" w:color="auto" w:fill="FFFFFF"/>
        </w:rPr>
        <w:t>paper</w:t>
      </w:r>
      <w:r>
        <w:rPr>
          <w:rFonts w:cs="Arial"/>
          <w:color w:val="222222"/>
          <w:shd w:val="clear" w:color="auto" w:fill="FFFFFF"/>
        </w:rPr>
        <w:t xml:space="preserve">. </w:t>
      </w:r>
    </w:p>
    <w:p w14:paraId="47B5F86C" w14:textId="12B9452B" w:rsidR="007B62B0" w:rsidRPr="00B72326" w:rsidRDefault="007B62B0" w:rsidP="007B62B0">
      <w:pPr>
        <w:numPr>
          <w:ilvl w:val="0"/>
          <w:numId w:val="19"/>
        </w:numPr>
        <w:jc w:val="both"/>
      </w:pPr>
      <w:r>
        <w:rPr>
          <w:rFonts w:cs="Arial"/>
          <w:color w:val="222222"/>
          <w:shd w:val="clear" w:color="auto" w:fill="FFFFFF"/>
        </w:rPr>
        <w:t xml:space="preserve">Fill in the author details, title, </w:t>
      </w:r>
      <w:proofErr w:type="gramStart"/>
      <w:r>
        <w:rPr>
          <w:rFonts w:cs="Arial"/>
          <w:color w:val="222222"/>
          <w:shd w:val="clear" w:color="auto" w:fill="FFFFFF"/>
        </w:rPr>
        <w:t>keywords</w:t>
      </w:r>
      <w:proofErr w:type="gramEnd"/>
      <w:r w:rsidR="008B7D91">
        <w:rPr>
          <w:rFonts w:cs="Arial"/>
          <w:color w:val="222222"/>
          <w:shd w:val="clear" w:color="auto" w:fill="FFFFFF"/>
        </w:rPr>
        <w:t xml:space="preserve"> and other information required</w:t>
      </w:r>
      <w:r>
        <w:rPr>
          <w:rFonts w:cs="Arial"/>
          <w:color w:val="222222"/>
          <w:shd w:val="clear" w:color="auto" w:fill="FFFFFF"/>
        </w:rPr>
        <w:t>.</w:t>
      </w:r>
    </w:p>
    <w:p w14:paraId="2B081D54" w14:textId="77777777" w:rsidR="007B62B0" w:rsidRDefault="007B62B0" w:rsidP="007B62B0">
      <w:pPr>
        <w:numPr>
          <w:ilvl w:val="0"/>
          <w:numId w:val="19"/>
        </w:numPr>
      </w:pPr>
      <w:r>
        <w:t xml:space="preserve">Upload </w:t>
      </w:r>
      <w:r w:rsidRPr="00E52BB0">
        <w:rPr>
          <w:noProof/>
        </w:rPr>
        <w:t>your</w:t>
      </w:r>
      <w:r>
        <w:t xml:space="preserve"> paper in .pdf format and press Submit.</w:t>
      </w:r>
    </w:p>
    <w:p w14:paraId="074CBE01" w14:textId="77777777" w:rsidR="007B62B0" w:rsidRDefault="007B62B0" w:rsidP="007B62B0"/>
    <w:p w14:paraId="7159EE0A" w14:textId="04607E10" w:rsidR="007B62B0" w:rsidRDefault="007B62B0" w:rsidP="007B62B0">
      <w:r>
        <w:t>Papers will be sent out for peer review by the relevant topic chairs</w:t>
      </w:r>
      <w:r w:rsidR="009B0E51">
        <w:t xml:space="preserve"> once </w:t>
      </w:r>
      <w:r w:rsidR="003C7C55">
        <w:t>submissions have closed</w:t>
      </w:r>
      <w:r>
        <w:t xml:space="preserve">. </w:t>
      </w:r>
    </w:p>
    <w:p w14:paraId="5C2E3408" w14:textId="77777777" w:rsidR="00B72326" w:rsidRDefault="00913882" w:rsidP="00C6790F">
      <w:pPr>
        <w:pStyle w:val="SectionHeadingLevel1"/>
        <w:spacing w:before="240" w:after="240"/>
      </w:pPr>
      <w:r>
        <w:t>7. Registration</w:t>
      </w:r>
    </w:p>
    <w:p w14:paraId="738F0041" w14:textId="04D2F186" w:rsidR="00881AA6" w:rsidRDefault="00B72326" w:rsidP="00881AA6">
      <w:pPr>
        <w:spacing w:after="120"/>
      </w:pPr>
      <w:r>
        <w:t xml:space="preserve">We encourage </w:t>
      </w:r>
      <w:r w:rsidRPr="00E52BB0">
        <w:rPr>
          <w:noProof/>
        </w:rPr>
        <w:t>you</w:t>
      </w:r>
      <w:r>
        <w:t xml:space="preserve"> to register for the conference </w:t>
      </w:r>
      <w:r w:rsidR="00881AA6">
        <w:t xml:space="preserve">via the official conference website which will be available via a link from the permanent ATRF website: </w:t>
      </w:r>
      <w:hyperlink r:id="rId12" w:history="1">
        <w:r w:rsidR="001D4627">
          <w:rPr>
            <w:rStyle w:val="Hyperlink"/>
            <w:rFonts w:ascii="Calibri" w:hAnsi="Calibri" w:cs="Calibri"/>
            <w:lang w:eastAsia="en-GB"/>
          </w:rPr>
          <w:t>https://www.australasiantransportresearchforum.org.au/</w:t>
        </w:r>
      </w:hyperlink>
      <w:r w:rsidR="00AE28CC">
        <w:t xml:space="preserve"> </w:t>
      </w:r>
    </w:p>
    <w:p w14:paraId="35997CEE" w14:textId="77777777" w:rsidR="008B7D91" w:rsidRDefault="008B7D91" w:rsidP="00881AA6">
      <w:pPr>
        <w:spacing w:after="120"/>
      </w:pPr>
    </w:p>
    <w:p w14:paraId="5031E12C" w14:textId="48307019" w:rsidR="00913882" w:rsidRPr="00377E9D" w:rsidRDefault="00881AA6" w:rsidP="00C23B00">
      <w:pPr>
        <w:rPr>
          <w:b/>
          <w:bCs/>
        </w:rPr>
      </w:pPr>
      <w:r w:rsidRPr="00377E9D">
        <w:rPr>
          <w:b/>
          <w:bCs/>
        </w:rPr>
        <w:t>We l</w:t>
      </w:r>
      <w:r w:rsidR="00913882" w:rsidRPr="00377E9D">
        <w:rPr>
          <w:b/>
          <w:bCs/>
        </w:rPr>
        <w:t xml:space="preserve">ook forward to seeing </w:t>
      </w:r>
      <w:r w:rsidR="00913882" w:rsidRPr="00377E9D">
        <w:rPr>
          <w:b/>
          <w:bCs/>
          <w:noProof/>
        </w:rPr>
        <w:t>you</w:t>
      </w:r>
      <w:r w:rsidR="00913882" w:rsidRPr="00377E9D">
        <w:rPr>
          <w:b/>
          <w:bCs/>
        </w:rPr>
        <w:t xml:space="preserve"> </w:t>
      </w:r>
      <w:r w:rsidRPr="00377E9D">
        <w:rPr>
          <w:b/>
          <w:bCs/>
        </w:rPr>
        <w:t>at ATRF 20</w:t>
      </w:r>
      <w:r w:rsidR="00AE28CC" w:rsidRPr="00377E9D">
        <w:rPr>
          <w:b/>
          <w:bCs/>
        </w:rPr>
        <w:t>2</w:t>
      </w:r>
      <w:r w:rsidR="008B7D91" w:rsidRPr="00377E9D">
        <w:rPr>
          <w:b/>
          <w:bCs/>
        </w:rPr>
        <w:t>2</w:t>
      </w:r>
      <w:r w:rsidR="00AE28CC" w:rsidRPr="00377E9D">
        <w:rPr>
          <w:b/>
          <w:bCs/>
        </w:rPr>
        <w:t xml:space="preserve"> in </w:t>
      </w:r>
      <w:r w:rsidR="008B7D91" w:rsidRPr="00377E9D">
        <w:rPr>
          <w:b/>
          <w:bCs/>
        </w:rPr>
        <w:t>Adelaide</w:t>
      </w:r>
      <w:r w:rsidR="00913882" w:rsidRPr="00377E9D">
        <w:rPr>
          <w:b/>
          <w:bCs/>
        </w:rPr>
        <w:t xml:space="preserve">. </w:t>
      </w:r>
    </w:p>
    <w:sectPr w:rsidR="00913882" w:rsidRPr="00377E9D" w:rsidSect="004D09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709" w:footer="709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AFBE6" w14:textId="77777777" w:rsidR="00213E14" w:rsidRDefault="00213E14" w:rsidP="00F00241">
      <w:r>
        <w:separator/>
      </w:r>
    </w:p>
  </w:endnote>
  <w:endnote w:type="continuationSeparator" w:id="0">
    <w:p w14:paraId="54930FAB" w14:textId="77777777" w:rsidR="00213E14" w:rsidRDefault="00213E14" w:rsidP="00F00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2809C" w14:textId="77777777" w:rsidR="00116B08" w:rsidRPr="00B22B24" w:rsidRDefault="00116B08" w:rsidP="00183EF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593D" w14:textId="77777777" w:rsidR="00116B08" w:rsidRDefault="00116B08" w:rsidP="00183EF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BB900" w14:textId="77777777" w:rsidR="00116B08" w:rsidRDefault="00116B0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569A4" w14:textId="77777777" w:rsidR="00213E14" w:rsidRDefault="00213E14" w:rsidP="00F00241">
      <w:r>
        <w:separator/>
      </w:r>
    </w:p>
  </w:footnote>
  <w:footnote w:type="continuationSeparator" w:id="0">
    <w:p w14:paraId="32AA885A" w14:textId="77777777" w:rsidR="00213E14" w:rsidRDefault="00213E14" w:rsidP="00F00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A13AE" w14:textId="018C359D" w:rsidR="00116B08" w:rsidRDefault="00116B08" w:rsidP="00F61378">
    <w:pPr>
      <w:pStyle w:val="Pageheaderstyle"/>
    </w:pPr>
    <w:r w:rsidRPr="00F5019A">
      <w:t xml:space="preserve">ATRF </w:t>
    </w:r>
    <w:r>
      <w:t>20</w:t>
    </w:r>
    <w:r>
      <w:rPr>
        <w:lang w:val="en-AU"/>
      </w:rPr>
      <w:t>21</w:t>
    </w:r>
    <w:r w:rsidRPr="00F5019A">
      <w:t xml:space="preserve"> Proceedings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28E66" w14:textId="61D7CBFC" w:rsidR="00116B08" w:rsidRPr="00184A74" w:rsidRDefault="00116B08" w:rsidP="00184A74">
    <w:pPr>
      <w:pStyle w:val="Header"/>
    </w:pPr>
    <w:r w:rsidRPr="00184A74">
      <w:t>ATRF 20</w:t>
    </w:r>
    <w:r w:rsidR="004D093F">
      <w:rPr>
        <w:lang w:val="en-AU"/>
      </w:rPr>
      <w:t>22</w:t>
    </w:r>
    <w:r w:rsidRPr="00184A74">
      <w:t xml:space="preserve"> Proceedings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55B03" w14:textId="02BEBEAB" w:rsidR="00116B08" w:rsidRPr="00F5019A" w:rsidRDefault="00116B08" w:rsidP="00F00241">
    <w:pPr>
      <w:pStyle w:val="Pageheaderstyle"/>
    </w:pPr>
    <w:r w:rsidRPr="00F5019A">
      <w:t>Australasian Transport Research Forum 20</w:t>
    </w:r>
    <w:r>
      <w:rPr>
        <w:lang w:val="en-AU"/>
      </w:rPr>
      <w:t>2</w:t>
    </w:r>
    <w:r w:rsidR="00306D25">
      <w:rPr>
        <w:lang w:val="en-AU"/>
      </w:rPr>
      <w:t>2</w:t>
    </w:r>
    <w:r w:rsidRPr="00F5019A">
      <w:t xml:space="preserve"> Proceedings</w:t>
    </w:r>
  </w:p>
  <w:p w14:paraId="230185F7" w14:textId="34294CA5" w:rsidR="00116B08" w:rsidRPr="00F5019A" w:rsidRDefault="004D093F" w:rsidP="00F00241">
    <w:pPr>
      <w:pStyle w:val="Pageheaderstyle"/>
    </w:pPr>
    <w:r>
      <w:rPr>
        <w:lang w:val="en-AU" w:eastAsia="zh-TW"/>
      </w:rPr>
      <w:t>28-30</w:t>
    </w:r>
    <w:r w:rsidR="00116B08">
      <w:rPr>
        <w:rFonts w:hint="eastAsia"/>
        <w:lang w:eastAsia="zh-TW"/>
      </w:rPr>
      <w:t xml:space="preserve"> </w:t>
    </w:r>
    <w:r>
      <w:rPr>
        <w:lang w:val="en-AU" w:eastAsia="zh-TW"/>
      </w:rPr>
      <w:t>Sept</w:t>
    </w:r>
    <w:r w:rsidR="00116B08">
      <w:rPr>
        <w:rFonts w:hint="eastAsia"/>
        <w:lang w:eastAsia="zh-TW"/>
      </w:rPr>
      <w:t>ember</w:t>
    </w:r>
    <w:r w:rsidR="00116B08" w:rsidRPr="00F5019A">
      <w:t xml:space="preserve">, </w:t>
    </w:r>
    <w:r>
      <w:rPr>
        <w:lang w:val="en-AU" w:eastAsia="zh-TW"/>
      </w:rPr>
      <w:t>Adelaide</w:t>
    </w:r>
    <w:r w:rsidR="00116B08">
      <w:t xml:space="preserve">, </w:t>
    </w:r>
    <w:r w:rsidR="00116B08">
      <w:rPr>
        <w:rFonts w:hint="eastAsia"/>
        <w:lang w:eastAsia="zh-TW"/>
      </w:rPr>
      <w:t>Australia</w:t>
    </w:r>
  </w:p>
  <w:p w14:paraId="0C7D2296" w14:textId="77777777" w:rsidR="00116B08" w:rsidRDefault="00116B08" w:rsidP="00183EF9">
    <w:pPr>
      <w:pStyle w:val="Pageheaderstyle"/>
    </w:pPr>
    <w:r w:rsidRPr="00F5019A">
      <w:t xml:space="preserve">Publication website: </w:t>
    </w:r>
    <w:hyperlink r:id="rId1" w:history="1">
      <w:r w:rsidRPr="00AF6905">
        <w:rPr>
          <w:rStyle w:val="Hyperlink"/>
        </w:rPr>
        <w:t>http://www.atrf.info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BD4"/>
    <w:multiLevelType w:val="hybridMultilevel"/>
    <w:tmpl w:val="98B28F5E"/>
    <w:lvl w:ilvl="0" w:tplc="0C0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04A678E7"/>
    <w:multiLevelType w:val="hybridMultilevel"/>
    <w:tmpl w:val="35988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E1BBD"/>
    <w:multiLevelType w:val="hybridMultilevel"/>
    <w:tmpl w:val="5D420C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555A8"/>
    <w:multiLevelType w:val="hybridMultilevel"/>
    <w:tmpl w:val="CD70D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344D4"/>
    <w:multiLevelType w:val="hybridMultilevel"/>
    <w:tmpl w:val="21D652DC"/>
    <w:lvl w:ilvl="0" w:tplc="759078DC">
      <w:start w:val="1"/>
      <w:numFmt w:val="decimal"/>
      <w:lvlText w:val="Heading level %1: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7153C"/>
    <w:multiLevelType w:val="multilevel"/>
    <w:tmpl w:val="E71A79C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FD311EE"/>
    <w:multiLevelType w:val="hybridMultilevel"/>
    <w:tmpl w:val="FD4610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04337"/>
    <w:multiLevelType w:val="hybridMultilevel"/>
    <w:tmpl w:val="B7A24D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0691D"/>
    <w:multiLevelType w:val="hybridMultilevel"/>
    <w:tmpl w:val="7E9E1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9439D"/>
    <w:multiLevelType w:val="hybridMultilevel"/>
    <w:tmpl w:val="3A46EC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C545B"/>
    <w:multiLevelType w:val="multilevel"/>
    <w:tmpl w:val="BA9C6AB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AE91CEC"/>
    <w:multiLevelType w:val="hybridMultilevel"/>
    <w:tmpl w:val="FB7422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297816"/>
    <w:multiLevelType w:val="hybridMultilevel"/>
    <w:tmpl w:val="8048AF56"/>
    <w:lvl w:ilvl="0" w:tplc="0C09000F">
      <w:start w:val="1"/>
      <w:numFmt w:val="decimal"/>
      <w:lvlText w:val="%1."/>
      <w:lvlJc w:val="left"/>
      <w:pPr>
        <w:ind w:left="851" w:hanging="360"/>
      </w:pPr>
    </w:lvl>
    <w:lvl w:ilvl="1" w:tplc="0C090019" w:tentative="1">
      <w:start w:val="1"/>
      <w:numFmt w:val="lowerLetter"/>
      <w:lvlText w:val="%2."/>
      <w:lvlJc w:val="left"/>
      <w:pPr>
        <w:ind w:left="1571" w:hanging="360"/>
      </w:pPr>
    </w:lvl>
    <w:lvl w:ilvl="2" w:tplc="0C09001B" w:tentative="1">
      <w:start w:val="1"/>
      <w:numFmt w:val="lowerRoman"/>
      <w:lvlText w:val="%3."/>
      <w:lvlJc w:val="right"/>
      <w:pPr>
        <w:ind w:left="2291" w:hanging="180"/>
      </w:pPr>
    </w:lvl>
    <w:lvl w:ilvl="3" w:tplc="0C09000F" w:tentative="1">
      <w:start w:val="1"/>
      <w:numFmt w:val="decimal"/>
      <w:lvlText w:val="%4."/>
      <w:lvlJc w:val="left"/>
      <w:pPr>
        <w:ind w:left="3011" w:hanging="360"/>
      </w:pPr>
    </w:lvl>
    <w:lvl w:ilvl="4" w:tplc="0C090019" w:tentative="1">
      <w:start w:val="1"/>
      <w:numFmt w:val="lowerLetter"/>
      <w:lvlText w:val="%5."/>
      <w:lvlJc w:val="left"/>
      <w:pPr>
        <w:ind w:left="3731" w:hanging="360"/>
      </w:pPr>
    </w:lvl>
    <w:lvl w:ilvl="5" w:tplc="0C09001B" w:tentative="1">
      <w:start w:val="1"/>
      <w:numFmt w:val="lowerRoman"/>
      <w:lvlText w:val="%6."/>
      <w:lvlJc w:val="right"/>
      <w:pPr>
        <w:ind w:left="4451" w:hanging="180"/>
      </w:pPr>
    </w:lvl>
    <w:lvl w:ilvl="6" w:tplc="0C09000F" w:tentative="1">
      <w:start w:val="1"/>
      <w:numFmt w:val="decimal"/>
      <w:lvlText w:val="%7."/>
      <w:lvlJc w:val="left"/>
      <w:pPr>
        <w:ind w:left="5171" w:hanging="360"/>
      </w:pPr>
    </w:lvl>
    <w:lvl w:ilvl="7" w:tplc="0C090019" w:tentative="1">
      <w:start w:val="1"/>
      <w:numFmt w:val="lowerLetter"/>
      <w:lvlText w:val="%8."/>
      <w:lvlJc w:val="left"/>
      <w:pPr>
        <w:ind w:left="5891" w:hanging="360"/>
      </w:pPr>
    </w:lvl>
    <w:lvl w:ilvl="8" w:tplc="0C0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3" w15:restartNumberingAfterBreak="0">
    <w:nsid w:val="4D487889"/>
    <w:multiLevelType w:val="multilevel"/>
    <w:tmpl w:val="EE7239B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80C7BFB"/>
    <w:multiLevelType w:val="hybridMultilevel"/>
    <w:tmpl w:val="D554AA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AB60F6"/>
    <w:multiLevelType w:val="hybridMultilevel"/>
    <w:tmpl w:val="5CFCB9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8924F1"/>
    <w:multiLevelType w:val="hybridMultilevel"/>
    <w:tmpl w:val="F9D87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74A79"/>
    <w:multiLevelType w:val="hybridMultilevel"/>
    <w:tmpl w:val="7DBE8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F1E31"/>
    <w:multiLevelType w:val="multilevel"/>
    <w:tmpl w:val="C9900F6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454321292">
    <w:abstractNumId w:val="7"/>
  </w:num>
  <w:num w:numId="2" w16cid:durableId="1334406650">
    <w:abstractNumId w:val="11"/>
  </w:num>
  <w:num w:numId="3" w16cid:durableId="1393768335">
    <w:abstractNumId w:val="5"/>
  </w:num>
  <w:num w:numId="4" w16cid:durableId="1253323239">
    <w:abstractNumId w:val="10"/>
  </w:num>
  <w:num w:numId="5" w16cid:durableId="82386676">
    <w:abstractNumId w:val="13"/>
  </w:num>
  <w:num w:numId="6" w16cid:durableId="1807772647">
    <w:abstractNumId w:val="15"/>
  </w:num>
  <w:num w:numId="7" w16cid:durableId="543251257">
    <w:abstractNumId w:val="0"/>
  </w:num>
  <w:num w:numId="8" w16cid:durableId="1164510145">
    <w:abstractNumId w:val="1"/>
  </w:num>
  <w:num w:numId="9" w16cid:durableId="248344693">
    <w:abstractNumId w:val="8"/>
  </w:num>
  <w:num w:numId="10" w16cid:durableId="804812187">
    <w:abstractNumId w:val="14"/>
  </w:num>
  <w:num w:numId="11" w16cid:durableId="417755723">
    <w:abstractNumId w:val="2"/>
  </w:num>
  <w:num w:numId="12" w16cid:durableId="647787913">
    <w:abstractNumId w:val="17"/>
  </w:num>
  <w:num w:numId="13" w16cid:durableId="508376907">
    <w:abstractNumId w:val="12"/>
  </w:num>
  <w:num w:numId="14" w16cid:durableId="1144010536">
    <w:abstractNumId w:val="3"/>
  </w:num>
  <w:num w:numId="15" w16cid:durableId="417292098">
    <w:abstractNumId w:val="6"/>
  </w:num>
  <w:num w:numId="16" w16cid:durableId="1927031378">
    <w:abstractNumId w:val="9"/>
  </w:num>
  <w:num w:numId="17" w16cid:durableId="151261385">
    <w:abstractNumId w:val="18"/>
  </w:num>
  <w:num w:numId="18" w16cid:durableId="1892645806">
    <w:abstractNumId w:val="4"/>
  </w:num>
  <w:num w:numId="19" w16cid:durableId="52005190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Y0sjQxNgUyDQ0MDJV0lIJTi4sz8/NACoxrAaWLFy0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zzdpd5p4rdw27e0xz2v2armeevzxdz5tfav&quot;&gt;My EndNote Library &lt;record-ids&gt;&lt;item&gt;76&lt;/item&gt;&lt;item&gt;100&lt;/item&gt;&lt;item&gt;101&lt;/item&gt;&lt;item&gt;115&lt;/item&gt;&lt;item&gt;139&lt;/item&gt;&lt;item&gt;140&lt;/item&gt;&lt;item&gt;143&lt;/item&gt;&lt;item&gt;178&lt;/item&gt;&lt;item&gt;179&lt;/item&gt;&lt;item&gt;180&lt;/item&gt;&lt;item&gt;181&lt;/item&gt;&lt;item&gt;183&lt;/item&gt;&lt;item&gt;184&lt;/item&gt;&lt;/record-ids&gt;&lt;/item&gt;&lt;/Libraries&gt;"/>
  </w:docVars>
  <w:rsids>
    <w:rsidRoot w:val="005041A4"/>
    <w:rsid w:val="00001AC3"/>
    <w:rsid w:val="000042B5"/>
    <w:rsid w:val="000079E8"/>
    <w:rsid w:val="000129B4"/>
    <w:rsid w:val="000336D2"/>
    <w:rsid w:val="00036FF5"/>
    <w:rsid w:val="00055124"/>
    <w:rsid w:val="00064E70"/>
    <w:rsid w:val="000657C2"/>
    <w:rsid w:val="00065EE6"/>
    <w:rsid w:val="000673F6"/>
    <w:rsid w:val="0008230A"/>
    <w:rsid w:val="00096634"/>
    <w:rsid w:val="000B64F4"/>
    <w:rsid w:val="000C1BBD"/>
    <w:rsid w:val="000E037E"/>
    <w:rsid w:val="000E4F60"/>
    <w:rsid w:val="000F1AD2"/>
    <w:rsid w:val="001013CA"/>
    <w:rsid w:val="00114DA1"/>
    <w:rsid w:val="00116B08"/>
    <w:rsid w:val="0011744B"/>
    <w:rsid w:val="00122D9F"/>
    <w:rsid w:val="00164AFA"/>
    <w:rsid w:val="00183EF9"/>
    <w:rsid w:val="00184A74"/>
    <w:rsid w:val="001A5FC9"/>
    <w:rsid w:val="001C46BE"/>
    <w:rsid w:val="001C7A06"/>
    <w:rsid w:val="001D4627"/>
    <w:rsid w:val="001E22B7"/>
    <w:rsid w:val="001E4D4E"/>
    <w:rsid w:val="00213E14"/>
    <w:rsid w:val="0021584C"/>
    <w:rsid w:val="00223522"/>
    <w:rsid w:val="002355D0"/>
    <w:rsid w:val="00245C13"/>
    <w:rsid w:val="00253D3B"/>
    <w:rsid w:val="0027537A"/>
    <w:rsid w:val="0028361D"/>
    <w:rsid w:val="00290205"/>
    <w:rsid w:val="002A7706"/>
    <w:rsid w:val="002D3F72"/>
    <w:rsid w:val="002D749F"/>
    <w:rsid w:val="002E7E82"/>
    <w:rsid w:val="002F5986"/>
    <w:rsid w:val="00306D25"/>
    <w:rsid w:val="00313314"/>
    <w:rsid w:val="00315413"/>
    <w:rsid w:val="003203A8"/>
    <w:rsid w:val="0032308C"/>
    <w:rsid w:val="00340531"/>
    <w:rsid w:val="00356CE9"/>
    <w:rsid w:val="00377E9D"/>
    <w:rsid w:val="0039774B"/>
    <w:rsid w:val="003A6627"/>
    <w:rsid w:val="003C4BB3"/>
    <w:rsid w:val="003C57C2"/>
    <w:rsid w:val="003C69F7"/>
    <w:rsid w:val="003C7C55"/>
    <w:rsid w:val="003D1629"/>
    <w:rsid w:val="003D3231"/>
    <w:rsid w:val="003E2ABE"/>
    <w:rsid w:val="003E2DE1"/>
    <w:rsid w:val="003F095E"/>
    <w:rsid w:val="003F6800"/>
    <w:rsid w:val="00401B61"/>
    <w:rsid w:val="004022B4"/>
    <w:rsid w:val="00404732"/>
    <w:rsid w:val="0041099C"/>
    <w:rsid w:val="00415C25"/>
    <w:rsid w:val="00464327"/>
    <w:rsid w:val="00473193"/>
    <w:rsid w:val="00474971"/>
    <w:rsid w:val="0049602C"/>
    <w:rsid w:val="004B15D7"/>
    <w:rsid w:val="004B1FAF"/>
    <w:rsid w:val="004D093F"/>
    <w:rsid w:val="004D12A8"/>
    <w:rsid w:val="005041A4"/>
    <w:rsid w:val="0051585C"/>
    <w:rsid w:val="00526405"/>
    <w:rsid w:val="005327E9"/>
    <w:rsid w:val="005465BD"/>
    <w:rsid w:val="00557C6C"/>
    <w:rsid w:val="00571743"/>
    <w:rsid w:val="00592C80"/>
    <w:rsid w:val="00595FBE"/>
    <w:rsid w:val="005A2189"/>
    <w:rsid w:val="005B0C5B"/>
    <w:rsid w:val="005C3F36"/>
    <w:rsid w:val="005D5167"/>
    <w:rsid w:val="005E6C02"/>
    <w:rsid w:val="00604AA3"/>
    <w:rsid w:val="00606A4A"/>
    <w:rsid w:val="0064129D"/>
    <w:rsid w:val="006444D5"/>
    <w:rsid w:val="00653189"/>
    <w:rsid w:val="0065507B"/>
    <w:rsid w:val="00655813"/>
    <w:rsid w:val="00657684"/>
    <w:rsid w:val="00670F7C"/>
    <w:rsid w:val="0067775F"/>
    <w:rsid w:val="006843CF"/>
    <w:rsid w:val="006A7307"/>
    <w:rsid w:val="006A7FC8"/>
    <w:rsid w:val="006F4C64"/>
    <w:rsid w:val="0070510E"/>
    <w:rsid w:val="00705862"/>
    <w:rsid w:val="00721D50"/>
    <w:rsid w:val="00734082"/>
    <w:rsid w:val="00764725"/>
    <w:rsid w:val="007732DA"/>
    <w:rsid w:val="00774F66"/>
    <w:rsid w:val="00776126"/>
    <w:rsid w:val="007811FA"/>
    <w:rsid w:val="00783F2D"/>
    <w:rsid w:val="007A06DE"/>
    <w:rsid w:val="007B19BB"/>
    <w:rsid w:val="007B62B0"/>
    <w:rsid w:val="007C0ACA"/>
    <w:rsid w:val="007C2E18"/>
    <w:rsid w:val="007C2EFE"/>
    <w:rsid w:val="007E4389"/>
    <w:rsid w:val="00850C47"/>
    <w:rsid w:val="00850DB0"/>
    <w:rsid w:val="00853286"/>
    <w:rsid w:val="0085615E"/>
    <w:rsid w:val="00856BFF"/>
    <w:rsid w:val="00875C0E"/>
    <w:rsid w:val="00875FB8"/>
    <w:rsid w:val="00881AA6"/>
    <w:rsid w:val="008836C7"/>
    <w:rsid w:val="00891D8A"/>
    <w:rsid w:val="008B6E49"/>
    <w:rsid w:val="008B7D91"/>
    <w:rsid w:val="008D17EE"/>
    <w:rsid w:val="008D1CE9"/>
    <w:rsid w:val="00905647"/>
    <w:rsid w:val="009136C4"/>
    <w:rsid w:val="00913882"/>
    <w:rsid w:val="00962811"/>
    <w:rsid w:val="00964550"/>
    <w:rsid w:val="0097168F"/>
    <w:rsid w:val="00976DC8"/>
    <w:rsid w:val="009909BC"/>
    <w:rsid w:val="00992961"/>
    <w:rsid w:val="00997BA4"/>
    <w:rsid w:val="009B0E51"/>
    <w:rsid w:val="009E07FC"/>
    <w:rsid w:val="009F0A77"/>
    <w:rsid w:val="00A377FF"/>
    <w:rsid w:val="00A427FE"/>
    <w:rsid w:val="00A5554D"/>
    <w:rsid w:val="00A62C94"/>
    <w:rsid w:val="00A67925"/>
    <w:rsid w:val="00A716FD"/>
    <w:rsid w:val="00A902AF"/>
    <w:rsid w:val="00A9585A"/>
    <w:rsid w:val="00AA2A34"/>
    <w:rsid w:val="00AB367A"/>
    <w:rsid w:val="00AC4D71"/>
    <w:rsid w:val="00AE28CC"/>
    <w:rsid w:val="00AE3C91"/>
    <w:rsid w:val="00AE412E"/>
    <w:rsid w:val="00AF2F3F"/>
    <w:rsid w:val="00AF31EF"/>
    <w:rsid w:val="00AF55F7"/>
    <w:rsid w:val="00B168BE"/>
    <w:rsid w:val="00B41439"/>
    <w:rsid w:val="00B47854"/>
    <w:rsid w:val="00B50787"/>
    <w:rsid w:val="00B526AC"/>
    <w:rsid w:val="00B72326"/>
    <w:rsid w:val="00B81439"/>
    <w:rsid w:val="00B82F8B"/>
    <w:rsid w:val="00B83663"/>
    <w:rsid w:val="00B85538"/>
    <w:rsid w:val="00BC25F7"/>
    <w:rsid w:val="00BE3662"/>
    <w:rsid w:val="00BF2853"/>
    <w:rsid w:val="00C06D6A"/>
    <w:rsid w:val="00C12039"/>
    <w:rsid w:val="00C21069"/>
    <w:rsid w:val="00C23B00"/>
    <w:rsid w:val="00C31F45"/>
    <w:rsid w:val="00C346AB"/>
    <w:rsid w:val="00C371C7"/>
    <w:rsid w:val="00C375E2"/>
    <w:rsid w:val="00C37FAD"/>
    <w:rsid w:val="00C60715"/>
    <w:rsid w:val="00C6790F"/>
    <w:rsid w:val="00C712E0"/>
    <w:rsid w:val="00C92244"/>
    <w:rsid w:val="00CB4713"/>
    <w:rsid w:val="00CB78D9"/>
    <w:rsid w:val="00CC0C8A"/>
    <w:rsid w:val="00CD5D10"/>
    <w:rsid w:val="00CD7E86"/>
    <w:rsid w:val="00CE12CB"/>
    <w:rsid w:val="00CE4421"/>
    <w:rsid w:val="00D0382F"/>
    <w:rsid w:val="00D054CC"/>
    <w:rsid w:val="00D1195C"/>
    <w:rsid w:val="00D13710"/>
    <w:rsid w:val="00D25CBD"/>
    <w:rsid w:val="00D27E09"/>
    <w:rsid w:val="00D336F8"/>
    <w:rsid w:val="00D42340"/>
    <w:rsid w:val="00D57CC9"/>
    <w:rsid w:val="00D713AB"/>
    <w:rsid w:val="00D74F13"/>
    <w:rsid w:val="00D81293"/>
    <w:rsid w:val="00DB1C51"/>
    <w:rsid w:val="00DC1979"/>
    <w:rsid w:val="00DD45EA"/>
    <w:rsid w:val="00DD4F24"/>
    <w:rsid w:val="00DE3C36"/>
    <w:rsid w:val="00DF4226"/>
    <w:rsid w:val="00E000D6"/>
    <w:rsid w:val="00E078B9"/>
    <w:rsid w:val="00E420E5"/>
    <w:rsid w:val="00E42959"/>
    <w:rsid w:val="00E52BB0"/>
    <w:rsid w:val="00E534FF"/>
    <w:rsid w:val="00E6178B"/>
    <w:rsid w:val="00E81571"/>
    <w:rsid w:val="00E85A1B"/>
    <w:rsid w:val="00EA2600"/>
    <w:rsid w:val="00EC2B3D"/>
    <w:rsid w:val="00EE2FCF"/>
    <w:rsid w:val="00EE5BD3"/>
    <w:rsid w:val="00EF1A2F"/>
    <w:rsid w:val="00F00241"/>
    <w:rsid w:val="00F2676F"/>
    <w:rsid w:val="00F32D74"/>
    <w:rsid w:val="00F40174"/>
    <w:rsid w:val="00F55957"/>
    <w:rsid w:val="00F61378"/>
    <w:rsid w:val="00F672F6"/>
    <w:rsid w:val="00F75465"/>
    <w:rsid w:val="00F956BC"/>
    <w:rsid w:val="00FD09CA"/>
    <w:rsid w:val="00FF4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C51BCB"/>
  <w14:defaultImageDpi w14:val="32767"/>
  <w15:chartTrackingRefBased/>
  <w15:docId w15:val="{2C39D2C2-813E-4D88-AAA1-F6368AF9E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97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219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825B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835"/>
    <w:pPr>
      <w:tabs>
        <w:tab w:val="center" w:pos="4513"/>
        <w:tab w:val="right" w:pos="9026"/>
      </w:tabs>
      <w:jc w:val="center"/>
    </w:pPr>
    <w:rPr>
      <w:sz w:val="20"/>
      <w:lang w:val="x-none" w:eastAsia="x-none"/>
    </w:rPr>
  </w:style>
  <w:style w:type="character" w:customStyle="1" w:styleId="HeaderChar">
    <w:name w:val="Header Char"/>
    <w:link w:val="Header"/>
    <w:uiPriority w:val="99"/>
    <w:rsid w:val="00D90835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96E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E6F"/>
  </w:style>
  <w:style w:type="paragraph" w:customStyle="1" w:styleId="Abstractheading">
    <w:name w:val="Abstract heading"/>
    <w:basedOn w:val="Normal"/>
    <w:next w:val="AuthorName"/>
    <w:link w:val="AbstractheadingChar"/>
    <w:qFormat/>
    <w:rsid w:val="00D81293"/>
    <w:pPr>
      <w:jc w:val="center"/>
    </w:pPr>
    <w:rPr>
      <w:b/>
      <w:sz w:val="32"/>
      <w:szCs w:val="32"/>
      <w:lang w:val="x-none"/>
    </w:rPr>
  </w:style>
  <w:style w:type="paragraph" w:customStyle="1" w:styleId="AuthorName">
    <w:name w:val="Author Name"/>
    <w:basedOn w:val="Normal"/>
    <w:next w:val="AuthorAddress"/>
    <w:link w:val="AuthorNameChar"/>
    <w:qFormat/>
    <w:rsid w:val="00844452"/>
    <w:pPr>
      <w:jc w:val="center"/>
    </w:pPr>
    <w:rPr>
      <w:lang w:val="x-none"/>
    </w:rPr>
  </w:style>
  <w:style w:type="character" w:customStyle="1" w:styleId="AbstractheadingChar">
    <w:name w:val="Abstract heading Char"/>
    <w:link w:val="Abstractheading"/>
    <w:rsid w:val="00D81293"/>
    <w:rPr>
      <w:b/>
      <w:sz w:val="32"/>
      <w:szCs w:val="32"/>
      <w:lang w:val="x-none" w:eastAsia="en-US"/>
    </w:rPr>
  </w:style>
  <w:style w:type="character" w:styleId="Hyperlink">
    <w:name w:val="Hyperlink"/>
    <w:uiPriority w:val="99"/>
    <w:unhideWhenUsed/>
    <w:rsid w:val="00BB53FF"/>
    <w:rPr>
      <w:color w:val="0000FF"/>
      <w:u w:val="single"/>
    </w:rPr>
  </w:style>
  <w:style w:type="character" w:customStyle="1" w:styleId="AuthorNameChar">
    <w:name w:val="Author Name Char"/>
    <w:link w:val="AuthorName"/>
    <w:rsid w:val="00844452"/>
    <w:rPr>
      <w:rFonts w:ascii="Arial" w:hAnsi="Arial" w:cs="Arial"/>
      <w:sz w:val="24"/>
      <w:szCs w:val="24"/>
      <w:lang w:eastAsia="en-US"/>
    </w:rPr>
  </w:style>
  <w:style w:type="paragraph" w:customStyle="1" w:styleId="AuthorAddress">
    <w:name w:val="Author Address"/>
    <w:basedOn w:val="Normal"/>
    <w:link w:val="AuthorAddressChar"/>
    <w:qFormat/>
    <w:rsid w:val="00844452"/>
    <w:pPr>
      <w:jc w:val="center"/>
    </w:pPr>
    <w:rPr>
      <w:sz w:val="20"/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AC"/>
    <w:rPr>
      <w:rFonts w:ascii="Tahoma" w:hAnsi="Tahoma"/>
      <w:sz w:val="16"/>
      <w:szCs w:val="16"/>
      <w:lang w:val="x-none" w:eastAsia="x-none"/>
    </w:rPr>
  </w:style>
  <w:style w:type="character" w:customStyle="1" w:styleId="AuthorAddressChar">
    <w:name w:val="Author Address Char"/>
    <w:link w:val="AuthorAddress"/>
    <w:rsid w:val="00844452"/>
    <w:rPr>
      <w:rFonts w:ascii="Arial" w:hAnsi="Arial" w:cs="Arial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5374AC"/>
    <w:rPr>
      <w:rFonts w:ascii="Tahoma" w:hAnsi="Tahoma" w:cs="Tahoma"/>
      <w:sz w:val="16"/>
      <w:szCs w:val="16"/>
    </w:rPr>
  </w:style>
  <w:style w:type="paragraph" w:customStyle="1" w:styleId="PaperTitle">
    <w:name w:val="Paper Title"/>
    <w:basedOn w:val="Normal"/>
    <w:next w:val="Normal"/>
    <w:link w:val="PaperTitleChar"/>
    <w:qFormat/>
    <w:rsid w:val="00D81293"/>
    <w:pPr>
      <w:jc w:val="center"/>
    </w:pPr>
    <w:rPr>
      <w:b/>
      <w:sz w:val="40"/>
      <w:szCs w:val="28"/>
      <w:lang w:val="x-none" w:eastAsia="x-none"/>
    </w:rPr>
  </w:style>
  <w:style w:type="character" w:customStyle="1" w:styleId="PaperTitleChar">
    <w:name w:val="Paper Title Char"/>
    <w:link w:val="PaperTitle"/>
    <w:rsid w:val="00D81293"/>
    <w:rPr>
      <w:b/>
      <w:sz w:val="40"/>
      <w:szCs w:val="28"/>
      <w:lang w:val="x-none" w:eastAsia="x-none"/>
    </w:rPr>
  </w:style>
  <w:style w:type="paragraph" w:customStyle="1" w:styleId="SectionHeadingLevel1">
    <w:name w:val="Section Heading Level 1"/>
    <w:basedOn w:val="PaperTitle"/>
    <w:next w:val="Normal"/>
    <w:link w:val="SectionHeadingLevel1Char"/>
    <w:qFormat/>
    <w:rsid w:val="00D81293"/>
    <w:pPr>
      <w:spacing w:before="120" w:after="120"/>
      <w:jc w:val="left"/>
    </w:pPr>
    <w:rPr>
      <w:sz w:val="32"/>
      <w:lang w:eastAsia="en-US"/>
    </w:rPr>
  </w:style>
  <w:style w:type="paragraph" w:customStyle="1" w:styleId="Paperbody">
    <w:name w:val="Paper body"/>
    <w:basedOn w:val="PaperTitle"/>
    <w:link w:val="PaperbodyChar"/>
    <w:rsid w:val="00850DB0"/>
    <w:pPr>
      <w:jc w:val="both"/>
    </w:pPr>
    <w:rPr>
      <w:sz w:val="22"/>
    </w:rPr>
  </w:style>
  <w:style w:type="character" w:customStyle="1" w:styleId="SectionHeadingLevel1Char">
    <w:name w:val="Section Heading Level 1 Char"/>
    <w:link w:val="SectionHeadingLevel1"/>
    <w:rsid w:val="00D81293"/>
    <w:rPr>
      <w:b/>
      <w:sz w:val="32"/>
      <w:szCs w:val="28"/>
      <w:lang w:val="x-none" w:eastAsia="en-US"/>
    </w:rPr>
  </w:style>
  <w:style w:type="paragraph" w:customStyle="1" w:styleId="SectionHeadingLevel2">
    <w:name w:val="Section Heading Level 2"/>
    <w:basedOn w:val="Paperbody"/>
    <w:next w:val="Normal"/>
    <w:link w:val="SectionHeadingLevel2Char"/>
    <w:qFormat/>
    <w:rsid w:val="00D81293"/>
    <w:pPr>
      <w:spacing w:before="120" w:after="120"/>
      <w:ind w:left="720" w:hanging="720"/>
      <w:jc w:val="left"/>
    </w:pPr>
    <w:rPr>
      <w:sz w:val="28"/>
      <w:szCs w:val="24"/>
      <w:lang w:eastAsia="en-US"/>
    </w:rPr>
  </w:style>
  <w:style w:type="character" w:customStyle="1" w:styleId="PaperbodyChar">
    <w:name w:val="Paper body Char"/>
    <w:link w:val="Paperbody"/>
    <w:rsid w:val="00850DB0"/>
    <w:rPr>
      <w:rFonts w:ascii="Arial" w:hAnsi="Arial" w:cs="Arial"/>
      <w:b/>
      <w:sz w:val="22"/>
      <w:szCs w:val="28"/>
    </w:rPr>
  </w:style>
  <w:style w:type="character" w:customStyle="1" w:styleId="SectionHeadingLevel2Char">
    <w:name w:val="Section Heading Level 2 Char"/>
    <w:link w:val="SectionHeadingLevel2"/>
    <w:rsid w:val="00D81293"/>
    <w:rPr>
      <w:b/>
      <w:sz w:val="28"/>
      <w:szCs w:val="24"/>
      <w:lang w:val="x-none" w:eastAsia="en-US"/>
    </w:rPr>
  </w:style>
  <w:style w:type="paragraph" w:customStyle="1" w:styleId="SectionHeadingLevel3">
    <w:name w:val="Section Heading Level 3"/>
    <w:basedOn w:val="Paperbody"/>
    <w:next w:val="Normal"/>
    <w:link w:val="SectionHeadingLevel3Char"/>
    <w:qFormat/>
    <w:rsid w:val="00D81293"/>
    <w:pPr>
      <w:spacing w:before="60" w:after="60"/>
      <w:jc w:val="left"/>
    </w:pPr>
    <w:rPr>
      <w:i/>
      <w:sz w:val="24"/>
      <w:szCs w:val="22"/>
      <w:lang w:eastAsia="en-US"/>
    </w:rPr>
  </w:style>
  <w:style w:type="character" w:customStyle="1" w:styleId="NormalChar">
    <w:name w:val="Normal Char"/>
    <w:rsid w:val="00557C6C"/>
    <w:rPr>
      <w:rFonts w:ascii="Arial" w:hAnsi="Arial" w:cs="Arial"/>
      <w:b/>
      <w:sz w:val="22"/>
      <w:szCs w:val="28"/>
      <w:lang w:val="en-AU" w:eastAsia="en-AU" w:bidi="ar-SA"/>
    </w:rPr>
  </w:style>
  <w:style w:type="paragraph" w:customStyle="1" w:styleId="ColorfulList-Accent11">
    <w:name w:val="Colorful List - Accent 11"/>
    <w:basedOn w:val="Normal"/>
    <w:uiPriority w:val="34"/>
    <w:qFormat/>
    <w:rsid w:val="00B4239F"/>
    <w:pPr>
      <w:ind w:left="720"/>
      <w:contextualSpacing/>
    </w:pPr>
  </w:style>
  <w:style w:type="character" w:customStyle="1" w:styleId="SectionHeadingLevel3Char">
    <w:name w:val="Section Heading Level 3 Char"/>
    <w:link w:val="SectionHeadingLevel3"/>
    <w:rsid w:val="00D81293"/>
    <w:rPr>
      <w:b/>
      <w:i/>
      <w:sz w:val="24"/>
      <w:szCs w:val="22"/>
      <w:lang w:val="x-none" w:eastAsia="en-US"/>
    </w:rPr>
  </w:style>
  <w:style w:type="character" w:customStyle="1" w:styleId="Heading1Char">
    <w:name w:val="Heading 1 Char"/>
    <w:link w:val="Heading1"/>
    <w:uiPriority w:val="9"/>
    <w:rsid w:val="0031219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6825B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MediumGrid11">
    <w:name w:val="Medium Grid 11"/>
    <w:uiPriority w:val="99"/>
    <w:semiHidden/>
    <w:rsid w:val="005F70C1"/>
    <w:rPr>
      <w:color w:val="808080"/>
    </w:rPr>
  </w:style>
  <w:style w:type="paragraph" w:customStyle="1" w:styleId="Captionstyle">
    <w:name w:val="Caption style"/>
    <w:basedOn w:val="Normal"/>
    <w:link w:val="CaptionstyleChar"/>
    <w:qFormat/>
    <w:rsid w:val="0065512D"/>
    <w:rPr>
      <w:b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207F"/>
    <w:rPr>
      <w:sz w:val="20"/>
      <w:lang w:val="x-none" w:eastAsia="x-none"/>
    </w:rPr>
  </w:style>
  <w:style w:type="character" w:customStyle="1" w:styleId="CaptionstyleChar">
    <w:name w:val="Caption style Char"/>
    <w:link w:val="Captionstyle"/>
    <w:rsid w:val="0065512D"/>
    <w:rPr>
      <w:rFonts w:ascii="Arial" w:hAnsi="Arial" w:cs="Arial"/>
      <w:b w:val="0"/>
      <w:sz w:val="22"/>
      <w:szCs w:val="28"/>
      <w:lang w:val="en-AU" w:eastAsia="en-AU" w:bidi="ar-SA"/>
    </w:rPr>
  </w:style>
  <w:style w:type="character" w:customStyle="1" w:styleId="FootnoteTextChar">
    <w:name w:val="Footnote Text Char"/>
    <w:link w:val="FootnoteText"/>
    <w:uiPriority w:val="99"/>
    <w:semiHidden/>
    <w:rsid w:val="0045207F"/>
    <w:rPr>
      <w:rFonts w:ascii="Arial" w:hAnsi="Arial" w:cs="Arial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45207F"/>
    <w:rPr>
      <w:vertAlign w:val="superscript"/>
    </w:rPr>
  </w:style>
  <w:style w:type="table" w:styleId="TableGrid">
    <w:name w:val="Table Grid"/>
    <w:basedOn w:val="TableNormal"/>
    <w:uiPriority w:val="59"/>
    <w:rsid w:val="000433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name w:val="淺色網底"/>
    <w:basedOn w:val="TableNormal"/>
    <w:uiPriority w:val="60"/>
    <w:rsid w:val="0004335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IntenseQuote1">
    <w:name w:val="Intense Quote1"/>
    <w:basedOn w:val="TableNormal"/>
    <w:uiPriority w:val="60"/>
    <w:qFormat/>
    <w:rsid w:val="0004335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Shading2-Accent3">
    <w:name w:val="Medium Shading 2 Accent 3"/>
    <w:basedOn w:val="TableNormal"/>
    <w:uiPriority w:val="60"/>
    <w:rsid w:val="00043352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2-Accent4">
    <w:name w:val="Medium Shading 2 Accent 4"/>
    <w:basedOn w:val="TableNormal"/>
    <w:uiPriority w:val="60"/>
    <w:rsid w:val="00043352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Shading2-Accent5">
    <w:name w:val="Medium Shading 2 Accent 5"/>
    <w:basedOn w:val="TableNormal"/>
    <w:uiPriority w:val="60"/>
    <w:rsid w:val="00043352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a0">
    <w:name w:val="淺色清單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2">
    <w:name w:val="Light List Accent 2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List1-Accent3">
    <w:name w:val="Medium List 1 Accent 3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MediumList1-Accent4">
    <w:name w:val="Medium List 1 Accent 4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Pageheaderstyle">
    <w:name w:val="Page header style"/>
    <w:basedOn w:val="Header"/>
    <w:link w:val="PageheaderstyleChar"/>
    <w:qFormat/>
    <w:rsid w:val="00F5019A"/>
    <w:rPr>
      <w:lang w:eastAsia="en-US"/>
    </w:rPr>
  </w:style>
  <w:style w:type="character" w:styleId="FollowedHyperlink">
    <w:name w:val="FollowedHyperlink"/>
    <w:uiPriority w:val="99"/>
    <w:semiHidden/>
    <w:unhideWhenUsed/>
    <w:rsid w:val="00A427FE"/>
    <w:rPr>
      <w:color w:val="800080"/>
      <w:u w:val="single"/>
    </w:rPr>
  </w:style>
  <w:style w:type="character" w:customStyle="1" w:styleId="PageheaderstyleChar">
    <w:name w:val="Page header style Char"/>
    <w:link w:val="Pageheaderstyle"/>
    <w:rsid w:val="00F5019A"/>
    <w:rPr>
      <w:rFonts w:ascii="Arial" w:hAnsi="Arial" w:cs="Arial"/>
      <w:lang w:eastAsia="en-US"/>
    </w:rPr>
  </w:style>
  <w:style w:type="character" w:customStyle="1" w:styleId="apple-converted-space">
    <w:name w:val="apple-converted-space"/>
    <w:rsid w:val="00B72326"/>
  </w:style>
  <w:style w:type="character" w:customStyle="1" w:styleId="il">
    <w:name w:val="il"/>
    <w:rsid w:val="00B72326"/>
  </w:style>
  <w:style w:type="paragraph" w:customStyle="1" w:styleId="EndNoteBibliographyTitle">
    <w:name w:val="EndNote Bibliography Title"/>
    <w:basedOn w:val="Normal"/>
    <w:link w:val="EndNoteBibliographyTitleChar"/>
    <w:rsid w:val="00571743"/>
    <w:pPr>
      <w:jc w:val="center"/>
    </w:pPr>
    <w:rPr>
      <w:rFonts w:cs="Arial"/>
      <w:noProof/>
    </w:rPr>
  </w:style>
  <w:style w:type="character" w:customStyle="1" w:styleId="EndNoteBibliographyTitleChar">
    <w:name w:val="EndNote Bibliography Title Char"/>
    <w:link w:val="EndNoteBibliographyTitle"/>
    <w:rsid w:val="00571743"/>
    <w:rPr>
      <w:rFonts w:ascii="Arial" w:hAnsi="Arial" w:cs="Arial"/>
      <w:noProof/>
      <w:sz w:val="22"/>
      <w:lang w:val="en-AU" w:eastAsia="en-AU"/>
    </w:rPr>
  </w:style>
  <w:style w:type="paragraph" w:customStyle="1" w:styleId="EndNoteBibliography">
    <w:name w:val="EndNote Bibliography"/>
    <w:basedOn w:val="Normal"/>
    <w:link w:val="EndNoteBibliographyChar"/>
    <w:rsid w:val="00571743"/>
    <w:rPr>
      <w:rFonts w:cs="Arial"/>
      <w:noProof/>
    </w:rPr>
  </w:style>
  <w:style w:type="character" w:customStyle="1" w:styleId="EndNoteBibliographyChar">
    <w:name w:val="EndNote Bibliography Char"/>
    <w:link w:val="EndNoteBibliography"/>
    <w:rsid w:val="00571743"/>
    <w:rPr>
      <w:rFonts w:ascii="Arial" w:hAnsi="Arial" w:cs="Arial"/>
      <w:noProof/>
      <w:sz w:val="22"/>
      <w:lang w:val="en-AU" w:eastAsia="en-AU"/>
    </w:rPr>
  </w:style>
  <w:style w:type="paragraph" w:customStyle="1" w:styleId="BodyA">
    <w:name w:val="Body A"/>
    <w:link w:val="BodyAChar"/>
    <w:rsid w:val="00AE412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00" w:beforeAutospacing="1" w:after="100" w:afterAutospacing="1" w:line="360" w:lineRule="auto"/>
      <w:jc w:val="both"/>
    </w:pPr>
    <w:rPr>
      <w:rFonts w:ascii="Arial" w:eastAsia="Arial Unicode MS" w:hAnsi="Arial" w:cs="Arial"/>
      <w:color w:val="000000"/>
      <w:sz w:val="22"/>
      <w:szCs w:val="22"/>
      <w:u w:color="000000"/>
      <w:bdr w:val="nil"/>
      <w:lang w:eastAsia="en-AU"/>
    </w:rPr>
  </w:style>
  <w:style w:type="paragraph" w:customStyle="1" w:styleId="BodyAA">
    <w:name w:val="Body A A"/>
    <w:rsid w:val="00AE412E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n-US" w:eastAsia="en-AU"/>
    </w:rPr>
  </w:style>
  <w:style w:type="character" w:customStyle="1" w:styleId="BodyAChar">
    <w:name w:val="Body A Char"/>
    <w:link w:val="BodyA"/>
    <w:rsid w:val="00AE412E"/>
    <w:rPr>
      <w:rFonts w:ascii="Arial" w:eastAsia="Arial Unicode MS" w:hAnsi="Arial" w:cs="Arial"/>
      <w:color w:val="000000"/>
      <w:sz w:val="22"/>
      <w:szCs w:val="22"/>
      <w:u w:color="000000"/>
      <w:bdr w:val="nil"/>
      <w:lang w:val="en-AU" w:eastAsia="en-AU" w:bidi="ar-SA"/>
    </w:rPr>
  </w:style>
  <w:style w:type="paragraph" w:styleId="Caption">
    <w:name w:val="caption"/>
    <w:basedOn w:val="Normal"/>
    <w:next w:val="Normal"/>
    <w:uiPriority w:val="35"/>
    <w:qFormat/>
    <w:rsid w:val="00AE412E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eastAsia="Arial Unicode MS"/>
      <w:bCs/>
      <w:color w:val="4472C4"/>
      <w:szCs w:val="18"/>
      <w:bdr w:val="nil"/>
    </w:rPr>
  </w:style>
  <w:style w:type="paragraph" w:customStyle="1" w:styleId="Body">
    <w:name w:val="Body"/>
    <w:basedOn w:val="Normal"/>
    <w:rsid w:val="001E4D4E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eastAsia="Times New Roman"/>
      <w:color w:val="000000"/>
      <w:u w:color="000000"/>
      <w:bdr w:val="nil"/>
    </w:rPr>
  </w:style>
  <w:style w:type="character" w:styleId="CommentReference">
    <w:name w:val="annotation reference"/>
    <w:uiPriority w:val="99"/>
    <w:semiHidden/>
    <w:unhideWhenUsed/>
    <w:rsid w:val="0047319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3193"/>
  </w:style>
  <w:style w:type="character" w:customStyle="1" w:styleId="CommentTextChar">
    <w:name w:val="Comment Text Char"/>
    <w:link w:val="CommentText"/>
    <w:uiPriority w:val="99"/>
    <w:semiHidden/>
    <w:rsid w:val="00473193"/>
    <w:rPr>
      <w:rFonts w:ascii="Arial" w:hAnsi="Arial"/>
      <w:sz w:val="22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319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73193"/>
    <w:rPr>
      <w:rFonts w:ascii="Arial" w:hAnsi="Arial"/>
      <w:b/>
      <w:bCs/>
      <w:sz w:val="22"/>
      <w:lang w:val="en-AU" w:eastAsia="en-AU"/>
    </w:rPr>
  </w:style>
  <w:style w:type="character" w:styleId="LineNumber">
    <w:name w:val="line number"/>
    <w:uiPriority w:val="99"/>
    <w:semiHidden/>
    <w:unhideWhenUsed/>
    <w:rsid w:val="003F095E"/>
  </w:style>
  <w:style w:type="character" w:styleId="UnresolvedMention">
    <w:name w:val="Unresolved Mention"/>
    <w:basedOn w:val="DefaultParagraphFont"/>
    <w:uiPriority w:val="99"/>
    <w:semiHidden/>
    <w:unhideWhenUsed/>
    <w:rsid w:val="003D16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3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rfsc@gmail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ustralasiantransportresearchforum.org.au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sychair.org/conferences/?conf=atrf202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guides.lib.monash.edu/citing-referencing/harvard2020-intr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rf.inf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hrome\Downloads\ATRF2017-Research-Paper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ADADE-77CA-47D4-8447-AC14CDAC8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ATRF2017-Research-Paper-Template</Template>
  <TotalTime>0</TotalTime>
  <Pages>4</Pages>
  <Words>1137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Infrastructure</Company>
  <LinksUpToDate>false</LinksUpToDate>
  <CharactersWithSpaces>7606</CharactersWithSpaces>
  <SharedDoc>false</SharedDoc>
  <HLinks>
    <vt:vector size="24" baseType="variant">
      <vt:variant>
        <vt:i4>917525</vt:i4>
      </vt:variant>
      <vt:variant>
        <vt:i4>6</vt:i4>
      </vt:variant>
      <vt:variant>
        <vt:i4>0</vt:i4>
      </vt:variant>
      <vt:variant>
        <vt:i4>5</vt:i4>
      </vt:variant>
      <vt:variant>
        <vt:lpwstr>https://easychair.org/conferences/?conf=atrf2018</vt:lpwstr>
      </vt:variant>
      <vt:variant>
        <vt:lpwstr/>
      </vt:variant>
      <vt:variant>
        <vt:i4>2686990</vt:i4>
      </vt:variant>
      <vt:variant>
        <vt:i4>3</vt:i4>
      </vt:variant>
      <vt:variant>
        <vt:i4>0</vt:i4>
      </vt:variant>
      <vt:variant>
        <vt:i4>5</vt:i4>
      </vt:variant>
      <vt:variant>
        <vt:lpwstr>http://guides.lib.monash.edu/citing-referencing/harvard</vt:lpwstr>
      </vt:variant>
      <vt:variant>
        <vt:lpwstr/>
      </vt:variant>
      <vt:variant>
        <vt:i4>7798846</vt:i4>
      </vt:variant>
      <vt:variant>
        <vt:i4>0</vt:i4>
      </vt:variant>
      <vt:variant>
        <vt:i4>0</vt:i4>
      </vt:variant>
      <vt:variant>
        <vt:i4>5</vt:i4>
      </vt:variant>
      <vt:variant>
        <vt:lpwstr>mailto:atrf2018@easychair.org</vt:lpwstr>
      </vt:variant>
      <vt:variant>
        <vt:lpwstr/>
      </vt:variant>
      <vt:variant>
        <vt:i4>1507426</vt:i4>
      </vt:variant>
      <vt:variant>
        <vt:i4>6</vt:i4>
      </vt:variant>
      <vt:variant>
        <vt:i4>0</vt:i4>
      </vt:variant>
      <vt:variant>
        <vt:i4>5</vt:i4>
      </vt:variant>
      <vt:variant>
        <vt:lpwstr>http://www.atrf.info/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Dewita</dc:creator>
  <cp:keywords/>
  <cp:lastModifiedBy>Peter Tisato</cp:lastModifiedBy>
  <cp:revision>2</cp:revision>
  <cp:lastPrinted>2017-03-14T03:08:00Z</cp:lastPrinted>
  <dcterms:created xsi:type="dcterms:W3CDTF">2022-06-06T02:23:00Z</dcterms:created>
  <dcterms:modified xsi:type="dcterms:W3CDTF">2022-06-06T02:23:00Z</dcterms:modified>
</cp:coreProperties>
</file>